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1E0" w:firstRow="1" w:lastRow="1" w:firstColumn="1" w:lastColumn="1" w:noHBand="0" w:noVBand="0"/>
      </w:tblPr>
      <w:tblGrid>
        <w:gridCol w:w="3268"/>
        <w:gridCol w:w="5362"/>
      </w:tblGrid>
      <w:tr w:rsidR="00E338F1" w:rsidRPr="00C3035F" w14:paraId="63C4B3C8" w14:textId="77777777">
        <w:tc>
          <w:tcPr>
            <w:tcW w:w="3348" w:type="dxa"/>
          </w:tcPr>
          <w:p w14:paraId="27FDF779" w14:textId="77777777" w:rsidR="00E338F1" w:rsidRPr="00C3035F" w:rsidRDefault="00E338F1" w:rsidP="00E338F1">
            <w:pPr>
              <w:rPr>
                <w:rFonts w:asciiTheme="minorHAnsi" w:hAnsiTheme="minorHAnsi" w:cstheme="minorHAnsi"/>
                <w:b/>
                <w:sz w:val="22"/>
                <w:szCs w:val="22"/>
              </w:rPr>
            </w:pPr>
            <w:r w:rsidRPr="00C3035F">
              <w:rPr>
                <w:rFonts w:asciiTheme="minorHAnsi" w:hAnsiTheme="minorHAnsi" w:cstheme="minorHAnsi"/>
                <w:b/>
                <w:sz w:val="22"/>
                <w:szCs w:val="22"/>
              </w:rPr>
              <w:t>Reported by (Name):</w:t>
            </w:r>
          </w:p>
          <w:p w14:paraId="550B9D9F" w14:textId="77777777" w:rsidR="00E338F1" w:rsidRPr="00C3035F" w:rsidRDefault="00E338F1">
            <w:pPr>
              <w:rPr>
                <w:rFonts w:asciiTheme="minorHAnsi" w:hAnsiTheme="minorHAnsi" w:cstheme="minorHAnsi"/>
                <w:b/>
                <w:sz w:val="22"/>
                <w:szCs w:val="22"/>
              </w:rPr>
            </w:pPr>
          </w:p>
        </w:tc>
        <w:tc>
          <w:tcPr>
            <w:tcW w:w="5508" w:type="dxa"/>
          </w:tcPr>
          <w:p w14:paraId="39AAAD3C" w14:textId="6DF56DEF" w:rsidR="00E338F1" w:rsidRPr="00C3035F" w:rsidRDefault="00FF6C86">
            <w:pPr>
              <w:rPr>
                <w:rFonts w:asciiTheme="minorHAnsi" w:hAnsiTheme="minorHAnsi" w:cstheme="minorHAnsi"/>
                <w:bCs/>
                <w:sz w:val="22"/>
                <w:szCs w:val="22"/>
              </w:rPr>
            </w:pPr>
            <w:r w:rsidRPr="00C3035F">
              <w:rPr>
                <w:rFonts w:asciiTheme="minorHAnsi" w:hAnsiTheme="minorHAnsi" w:cstheme="minorHAnsi"/>
                <w:bCs/>
                <w:sz w:val="22"/>
                <w:szCs w:val="22"/>
              </w:rPr>
              <w:t>Bruce Curran, June, 2020</w:t>
            </w:r>
          </w:p>
        </w:tc>
      </w:tr>
      <w:tr w:rsidR="00E338F1" w:rsidRPr="00C3035F" w14:paraId="7B3D6E6B" w14:textId="77777777">
        <w:tc>
          <w:tcPr>
            <w:tcW w:w="3348" w:type="dxa"/>
          </w:tcPr>
          <w:p w14:paraId="0C31E975" w14:textId="77777777" w:rsidR="00E338F1" w:rsidRPr="00C3035F" w:rsidRDefault="00E338F1" w:rsidP="00E338F1">
            <w:pPr>
              <w:rPr>
                <w:rFonts w:asciiTheme="minorHAnsi" w:hAnsiTheme="minorHAnsi" w:cstheme="minorHAnsi"/>
                <w:b/>
                <w:sz w:val="22"/>
                <w:szCs w:val="22"/>
              </w:rPr>
            </w:pPr>
            <w:r w:rsidRPr="00C3035F">
              <w:rPr>
                <w:rFonts w:asciiTheme="minorHAnsi" w:hAnsiTheme="minorHAnsi" w:cstheme="minorHAnsi"/>
                <w:b/>
                <w:sz w:val="22"/>
                <w:szCs w:val="22"/>
              </w:rPr>
              <w:t xml:space="preserve">Organization: </w:t>
            </w:r>
          </w:p>
          <w:p w14:paraId="71D5F342" w14:textId="77777777" w:rsidR="00E338F1" w:rsidRPr="00C3035F" w:rsidRDefault="00E338F1">
            <w:pPr>
              <w:rPr>
                <w:rFonts w:asciiTheme="minorHAnsi" w:hAnsiTheme="minorHAnsi" w:cstheme="minorHAnsi"/>
                <w:b/>
                <w:sz w:val="22"/>
                <w:szCs w:val="22"/>
              </w:rPr>
            </w:pPr>
          </w:p>
        </w:tc>
        <w:tc>
          <w:tcPr>
            <w:tcW w:w="5508" w:type="dxa"/>
          </w:tcPr>
          <w:p w14:paraId="37E22F4D" w14:textId="67A31C77" w:rsidR="00E338F1" w:rsidRPr="00C3035F" w:rsidRDefault="00FF6C86">
            <w:pPr>
              <w:rPr>
                <w:rFonts w:asciiTheme="minorHAnsi" w:hAnsiTheme="minorHAnsi" w:cstheme="minorHAnsi"/>
                <w:bCs/>
                <w:sz w:val="22"/>
                <w:szCs w:val="22"/>
              </w:rPr>
            </w:pPr>
            <w:r w:rsidRPr="00C3035F">
              <w:rPr>
                <w:rFonts w:asciiTheme="minorHAnsi" w:hAnsiTheme="minorHAnsi" w:cstheme="minorHAnsi"/>
                <w:bCs/>
                <w:sz w:val="22"/>
                <w:szCs w:val="22"/>
              </w:rPr>
              <w:t>American Institute of Physics</w:t>
            </w:r>
          </w:p>
        </w:tc>
      </w:tr>
      <w:tr w:rsidR="00E338F1" w:rsidRPr="00C3035F" w14:paraId="308178E9" w14:textId="77777777">
        <w:tc>
          <w:tcPr>
            <w:tcW w:w="3348" w:type="dxa"/>
          </w:tcPr>
          <w:p w14:paraId="7EC1E9B7" w14:textId="77777777" w:rsidR="00E338F1" w:rsidRPr="00C3035F" w:rsidRDefault="00E338F1" w:rsidP="00E338F1">
            <w:pPr>
              <w:rPr>
                <w:rFonts w:asciiTheme="minorHAnsi" w:hAnsiTheme="minorHAnsi" w:cstheme="minorHAnsi"/>
                <w:b/>
                <w:sz w:val="22"/>
                <w:szCs w:val="22"/>
              </w:rPr>
            </w:pPr>
            <w:r w:rsidRPr="00C3035F">
              <w:rPr>
                <w:rFonts w:asciiTheme="minorHAnsi" w:hAnsiTheme="minorHAnsi" w:cstheme="minorHAnsi"/>
                <w:b/>
                <w:sz w:val="22"/>
                <w:szCs w:val="22"/>
              </w:rPr>
              <w:t>Position Title:</w:t>
            </w:r>
          </w:p>
          <w:p w14:paraId="70301294" w14:textId="77777777" w:rsidR="00E338F1" w:rsidRPr="00C3035F" w:rsidRDefault="00E338F1">
            <w:pPr>
              <w:rPr>
                <w:rFonts w:asciiTheme="minorHAnsi" w:hAnsiTheme="minorHAnsi" w:cstheme="minorHAnsi"/>
                <w:b/>
                <w:sz w:val="22"/>
                <w:szCs w:val="22"/>
              </w:rPr>
            </w:pPr>
          </w:p>
        </w:tc>
        <w:tc>
          <w:tcPr>
            <w:tcW w:w="5508" w:type="dxa"/>
          </w:tcPr>
          <w:p w14:paraId="7F45B6C4" w14:textId="7DB68CAC" w:rsidR="00E338F1" w:rsidRPr="00C3035F" w:rsidRDefault="00FF6C86">
            <w:pPr>
              <w:rPr>
                <w:rFonts w:asciiTheme="minorHAnsi" w:hAnsiTheme="minorHAnsi" w:cstheme="minorHAnsi"/>
                <w:bCs/>
                <w:sz w:val="22"/>
                <w:szCs w:val="22"/>
              </w:rPr>
            </w:pPr>
            <w:r w:rsidRPr="00C3035F">
              <w:rPr>
                <w:rFonts w:asciiTheme="minorHAnsi" w:hAnsiTheme="minorHAnsi" w:cstheme="minorHAnsi"/>
                <w:bCs/>
                <w:sz w:val="22"/>
                <w:szCs w:val="22"/>
              </w:rPr>
              <w:t>Member, AIP Board of Directors. Member, Audit Committee; Member, Nominations and Governance Committee; Member, Corporate Strategy Committee</w:t>
            </w:r>
          </w:p>
        </w:tc>
      </w:tr>
      <w:tr w:rsidR="00E338F1" w:rsidRPr="00C3035F" w14:paraId="6A201E68" w14:textId="77777777">
        <w:tc>
          <w:tcPr>
            <w:tcW w:w="3348" w:type="dxa"/>
          </w:tcPr>
          <w:p w14:paraId="72085849" w14:textId="77777777" w:rsidR="00E338F1" w:rsidRPr="00C3035F" w:rsidRDefault="00E338F1" w:rsidP="00E338F1">
            <w:pPr>
              <w:rPr>
                <w:rFonts w:asciiTheme="minorHAnsi" w:hAnsiTheme="minorHAnsi" w:cstheme="minorHAnsi"/>
                <w:b/>
                <w:sz w:val="22"/>
                <w:szCs w:val="22"/>
              </w:rPr>
            </w:pPr>
            <w:r w:rsidRPr="00C3035F">
              <w:rPr>
                <w:rFonts w:asciiTheme="minorHAnsi" w:hAnsiTheme="minorHAnsi" w:cstheme="minorHAnsi"/>
                <w:b/>
                <w:sz w:val="22"/>
                <w:szCs w:val="22"/>
              </w:rPr>
              <w:t>Activity:</w:t>
            </w:r>
          </w:p>
          <w:p w14:paraId="452FD9F6" w14:textId="77777777" w:rsidR="00E338F1" w:rsidRPr="00C3035F" w:rsidRDefault="00E338F1">
            <w:pPr>
              <w:rPr>
                <w:rFonts w:asciiTheme="minorHAnsi" w:hAnsiTheme="minorHAnsi" w:cstheme="minorHAnsi"/>
                <w:b/>
                <w:sz w:val="22"/>
                <w:szCs w:val="22"/>
              </w:rPr>
            </w:pPr>
          </w:p>
        </w:tc>
        <w:tc>
          <w:tcPr>
            <w:tcW w:w="5508" w:type="dxa"/>
          </w:tcPr>
          <w:p w14:paraId="57C98C81" w14:textId="3B965F59" w:rsidR="00E338F1" w:rsidRPr="00C3035F" w:rsidRDefault="00FF6C86">
            <w:pPr>
              <w:rPr>
                <w:rFonts w:asciiTheme="minorHAnsi" w:hAnsiTheme="minorHAnsi" w:cstheme="minorHAnsi"/>
                <w:bCs/>
                <w:sz w:val="22"/>
                <w:szCs w:val="22"/>
              </w:rPr>
            </w:pPr>
            <w:r w:rsidRPr="00C3035F">
              <w:rPr>
                <w:rFonts w:asciiTheme="minorHAnsi" w:hAnsiTheme="minorHAnsi" w:cstheme="minorHAnsi"/>
                <w:sz w:val="22"/>
                <w:szCs w:val="22"/>
                <w:lang w:eastAsia="en-US"/>
              </w:rPr>
              <w:t>Board and Committee Meetings and email correspondence</w:t>
            </w:r>
          </w:p>
        </w:tc>
      </w:tr>
      <w:tr w:rsidR="00E338F1" w:rsidRPr="00C3035F" w14:paraId="0888B9B3" w14:textId="77777777">
        <w:trPr>
          <w:trHeight w:val="260"/>
        </w:trPr>
        <w:tc>
          <w:tcPr>
            <w:tcW w:w="3348" w:type="dxa"/>
          </w:tcPr>
          <w:p w14:paraId="6D3B6B0C" w14:textId="77777777" w:rsidR="00E338F1" w:rsidRPr="00C3035F" w:rsidRDefault="00E338F1" w:rsidP="00E338F1">
            <w:pPr>
              <w:rPr>
                <w:rFonts w:asciiTheme="minorHAnsi" w:hAnsiTheme="minorHAnsi" w:cstheme="minorHAnsi"/>
                <w:b/>
                <w:sz w:val="22"/>
                <w:szCs w:val="22"/>
              </w:rPr>
            </w:pPr>
            <w:r w:rsidRPr="00C3035F">
              <w:rPr>
                <w:rFonts w:asciiTheme="minorHAnsi" w:hAnsiTheme="minorHAnsi" w:cstheme="minorHAnsi"/>
                <w:b/>
                <w:sz w:val="22"/>
                <w:szCs w:val="22"/>
              </w:rPr>
              <w:t>Meeting Dates:</w:t>
            </w:r>
          </w:p>
          <w:p w14:paraId="1B86A173" w14:textId="77777777" w:rsidR="00E338F1" w:rsidRPr="00C3035F" w:rsidRDefault="00E338F1">
            <w:pPr>
              <w:rPr>
                <w:rFonts w:asciiTheme="minorHAnsi" w:hAnsiTheme="minorHAnsi" w:cstheme="minorHAnsi"/>
                <w:b/>
                <w:sz w:val="22"/>
                <w:szCs w:val="22"/>
              </w:rPr>
            </w:pPr>
          </w:p>
        </w:tc>
        <w:tc>
          <w:tcPr>
            <w:tcW w:w="5508" w:type="dxa"/>
          </w:tcPr>
          <w:p w14:paraId="16EC7672" w14:textId="06B65BF8" w:rsidR="00E338F1" w:rsidRPr="00C3035F" w:rsidRDefault="00FF6C86">
            <w:pPr>
              <w:rPr>
                <w:rFonts w:asciiTheme="minorHAnsi" w:hAnsiTheme="minorHAnsi" w:cstheme="minorHAnsi"/>
                <w:bCs/>
                <w:sz w:val="22"/>
                <w:szCs w:val="22"/>
              </w:rPr>
            </w:pPr>
            <w:r w:rsidRPr="00C3035F">
              <w:rPr>
                <w:rFonts w:asciiTheme="minorHAnsi" w:hAnsiTheme="minorHAnsi" w:cstheme="minorHAnsi"/>
                <w:sz w:val="22"/>
                <w:szCs w:val="22"/>
                <w:lang w:eastAsia="en-US"/>
              </w:rPr>
              <w:t>4-5 BOD meetings per year; 3-5 Committee meetings per year</w:t>
            </w:r>
          </w:p>
        </w:tc>
      </w:tr>
      <w:tr w:rsidR="00E338F1" w:rsidRPr="00C3035F" w14:paraId="413D82D4" w14:textId="77777777">
        <w:tc>
          <w:tcPr>
            <w:tcW w:w="3348" w:type="dxa"/>
          </w:tcPr>
          <w:p w14:paraId="0048CA0B" w14:textId="77777777" w:rsidR="00E338F1" w:rsidRPr="00C3035F" w:rsidRDefault="00E338F1" w:rsidP="00E338F1">
            <w:pPr>
              <w:rPr>
                <w:rFonts w:asciiTheme="minorHAnsi" w:hAnsiTheme="minorHAnsi" w:cstheme="minorHAnsi"/>
                <w:b/>
                <w:sz w:val="22"/>
                <w:szCs w:val="22"/>
              </w:rPr>
            </w:pPr>
            <w:r w:rsidRPr="00C3035F">
              <w:rPr>
                <w:rFonts w:asciiTheme="minorHAnsi" w:hAnsiTheme="minorHAnsi" w:cstheme="minorHAnsi"/>
                <w:b/>
                <w:sz w:val="22"/>
                <w:szCs w:val="22"/>
              </w:rPr>
              <w:t>Meeting Location:</w:t>
            </w:r>
          </w:p>
          <w:p w14:paraId="037BBC73" w14:textId="77777777" w:rsidR="00E338F1" w:rsidRPr="00C3035F" w:rsidRDefault="00E338F1">
            <w:pPr>
              <w:rPr>
                <w:rFonts w:asciiTheme="minorHAnsi" w:hAnsiTheme="minorHAnsi" w:cstheme="minorHAnsi"/>
                <w:b/>
                <w:sz w:val="22"/>
                <w:szCs w:val="22"/>
              </w:rPr>
            </w:pPr>
          </w:p>
        </w:tc>
        <w:tc>
          <w:tcPr>
            <w:tcW w:w="5508" w:type="dxa"/>
          </w:tcPr>
          <w:p w14:paraId="3CF940F3" w14:textId="1D5677C6" w:rsidR="00E338F1" w:rsidRPr="00C3035F" w:rsidRDefault="00FF6C86">
            <w:pPr>
              <w:rPr>
                <w:rFonts w:asciiTheme="minorHAnsi" w:hAnsiTheme="minorHAnsi" w:cstheme="minorHAnsi"/>
                <w:bCs/>
                <w:sz w:val="22"/>
                <w:szCs w:val="22"/>
              </w:rPr>
            </w:pPr>
            <w:r w:rsidRPr="00C3035F">
              <w:rPr>
                <w:rFonts w:asciiTheme="minorHAnsi" w:hAnsiTheme="minorHAnsi" w:cstheme="minorHAnsi"/>
                <w:bCs/>
                <w:sz w:val="22"/>
                <w:szCs w:val="22"/>
              </w:rPr>
              <w:t>Virtual for 2020</w:t>
            </w:r>
          </w:p>
        </w:tc>
      </w:tr>
      <w:tr w:rsidR="00E338F1" w:rsidRPr="00C3035F" w14:paraId="5DFD0A7E" w14:textId="77777777">
        <w:tc>
          <w:tcPr>
            <w:tcW w:w="3348" w:type="dxa"/>
          </w:tcPr>
          <w:p w14:paraId="6FD0DCD3" w14:textId="77777777" w:rsidR="00E338F1" w:rsidRPr="00C3035F" w:rsidRDefault="00E338F1" w:rsidP="00E338F1">
            <w:pPr>
              <w:rPr>
                <w:rFonts w:asciiTheme="minorHAnsi" w:hAnsiTheme="minorHAnsi" w:cstheme="minorHAnsi"/>
                <w:b/>
                <w:sz w:val="22"/>
                <w:szCs w:val="22"/>
              </w:rPr>
            </w:pPr>
            <w:r w:rsidRPr="00C3035F">
              <w:rPr>
                <w:rFonts w:asciiTheme="minorHAnsi" w:hAnsiTheme="minorHAnsi" w:cstheme="minorHAnsi"/>
                <w:b/>
                <w:sz w:val="22"/>
                <w:szCs w:val="22"/>
              </w:rPr>
              <w:t>Payment $:</w:t>
            </w:r>
          </w:p>
          <w:p w14:paraId="3AB47460" w14:textId="77777777" w:rsidR="00E338F1" w:rsidRPr="00C3035F" w:rsidRDefault="00E338F1">
            <w:pPr>
              <w:rPr>
                <w:rFonts w:asciiTheme="minorHAnsi" w:hAnsiTheme="minorHAnsi" w:cstheme="minorHAnsi"/>
                <w:b/>
                <w:sz w:val="22"/>
                <w:szCs w:val="22"/>
              </w:rPr>
            </w:pPr>
          </w:p>
        </w:tc>
        <w:tc>
          <w:tcPr>
            <w:tcW w:w="5508" w:type="dxa"/>
          </w:tcPr>
          <w:p w14:paraId="37E16C1B" w14:textId="30FB95EE" w:rsidR="00E338F1" w:rsidRPr="00C3035F" w:rsidRDefault="00FF6C86">
            <w:pPr>
              <w:rPr>
                <w:rFonts w:asciiTheme="minorHAnsi" w:hAnsiTheme="minorHAnsi" w:cstheme="minorHAnsi"/>
                <w:bCs/>
                <w:sz w:val="22"/>
                <w:szCs w:val="22"/>
              </w:rPr>
            </w:pPr>
            <w:r w:rsidRPr="00C3035F">
              <w:rPr>
                <w:rFonts w:asciiTheme="minorHAnsi" w:hAnsiTheme="minorHAnsi" w:cstheme="minorHAnsi"/>
                <w:bCs/>
                <w:sz w:val="22"/>
                <w:szCs w:val="22"/>
              </w:rPr>
              <w:t>All expenses covered by AIP</w:t>
            </w:r>
          </w:p>
        </w:tc>
      </w:tr>
      <w:tr w:rsidR="00E338F1" w:rsidRPr="00C3035F" w14:paraId="4C229C34" w14:textId="77777777">
        <w:tc>
          <w:tcPr>
            <w:tcW w:w="3348" w:type="dxa"/>
          </w:tcPr>
          <w:p w14:paraId="4F8876F0" w14:textId="77777777" w:rsidR="00E338F1" w:rsidRPr="00C3035F" w:rsidRDefault="00E338F1" w:rsidP="00E338F1">
            <w:pPr>
              <w:rPr>
                <w:rFonts w:asciiTheme="minorHAnsi" w:hAnsiTheme="minorHAnsi" w:cstheme="minorHAnsi"/>
                <w:b/>
                <w:sz w:val="22"/>
                <w:szCs w:val="22"/>
              </w:rPr>
            </w:pPr>
            <w:r w:rsidRPr="00C3035F">
              <w:rPr>
                <w:rFonts w:asciiTheme="minorHAnsi" w:hAnsiTheme="minorHAnsi" w:cstheme="minorHAnsi"/>
                <w:b/>
                <w:sz w:val="22"/>
                <w:szCs w:val="22"/>
              </w:rPr>
              <w:t>Reasons for Attending or not Attending</w:t>
            </w:r>
          </w:p>
          <w:p w14:paraId="4147B5FF" w14:textId="77777777" w:rsidR="00E338F1" w:rsidRPr="00C3035F" w:rsidRDefault="00E338F1">
            <w:pPr>
              <w:rPr>
                <w:rFonts w:asciiTheme="minorHAnsi" w:hAnsiTheme="minorHAnsi" w:cstheme="minorHAnsi"/>
                <w:b/>
                <w:sz w:val="22"/>
                <w:szCs w:val="22"/>
              </w:rPr>
            </w:pPr>
          </w:p>
        </w:tc>
        <w:tc>
          <w:tcPr>
            <w:tcW w:w="5508" w:type="dxa"/>
          </w:tcPr>
          <w:p w14:paraId="771DC52F" w14:textId="4316F7AA" w:rsidR="00E338F1" w:rsidRPr="00C3035F" w:rsidRDefault="00FF6C86">
            <w:pPr>
              <w:rPr>
                <w:rFonts w:asciiTheme="minorHAnsi" w:hAnsiTheme="minorHAnsi" w:cstheme="minorHAnsi"/>
                <w:bCs/>
                <w:sz w:val="22"/>
                <w:szCs w:val="22"/>
              </w:rPr>
            </w:pPr>
            <w:r w:rsidRPr="00C3035F">
              <w:rPr>
                <w:rFonts w:asciiTheme="minorHAnsi" w:hAnsiTheme="minorHAnsi" w:cstheme="minorHAnsi"/>
                <w:bCs/>
                <w:sz w:val="22"/>
                <w:szCs w:val="22"/>
              </w:rPr>
              <w:t xml:space="preserve">Succeeded Dan </w:t>
            </w:r>
            <w:proofErr w:type="spellStart"/>
            <w:r w:rsidRPr="00C3035F">
              <w:rPr>
                <w:rFonts w:asciiTheme="minorHAnsi" w:hAnsiTheme="minorHAnsi" w:cstheme="minorHAnsi"/>
                <w:bCs/>
                <w:sz w:val="22"/>
                <w:szCs w:val="22"/>
              </w:rPr>
              <w:t>Bourland</w:t>
            </w:r>
            <w:proofErr w:type="spellEnd"/>
            <w:r w:rsidRPr="00C3035F">
              <w:rPr>
                <w:rFonts w:asciiTheme="minorHAnsi" w:hAnsiTheme="minorHAnsi" w:cstheme="minorHAnsi"/>
                <w:bCs/>
                <w:sz w:val="22"/>
                <w:szCs w:val="22"/>
              </w:rPr>
              <w:t xml:space="preserve"> as AAPM Designated Board Member effective 3/27/2020.  I attended Board meetings in </w:t>
            </w:r>
            <w:proofErr w:type="gramStart"/>
            <w:r w:rsidRPr="00C3035F">
              <w:rPr>
                <w:rFonts w:asciiTheme="minorHAnsi" w:hAnsiTheme="minorHAnsi" w:cstheme="minorHAnsi"/>
                <w:bCs/>
                <w:sz w:val="22"/>
                <w:szCs w:val="22"/>
              </w:rPr>
              <w:t>November,</w:t>
            </w:r>
            <w:proofErr w:type="gramEnd"/>
            <w:r w:rsidRPr="00C3035F">
              <w:rPr>
                <w:rFonts w:asciiTheme="minorHAnsi" w:hAnsiTheme="minorHAnsi" w:cstheme="minorHAnsi"/>
                <w:bCs/>
                <w:sz w:val="22"/>
                <w:szCs w:val="22"/>
              </w:rPr>
              <w:t xml:space="preserve"> 2019, January, 2020, </w:t>
            </w:r>
            <w:proofErr w:type="spellStart"/>
            <w:r w:rsidRPr="00C3035F">
              <w:rPr>
                <w:rFonts w:asciiTheme="minorHAnsi" w:hAnsiTheme="minorHAnsi" w:cstheme="minorHAnsi"/>
                <w:bCs/>
                <w:sz w:val="22"/>
                <w:szCs w:val="22"/>
              </w:rPr>
              <w:t>Harch</w:t>
            </w:r>
            <w:proofErr w:type="spellEnd"/>
            <w:r w:rsidRPr="00C3035F">
              <w:rPr>
                <w:rFonts w:asciiTheme="minorHAnsi" w:hAnsiTheme="minorHAnsi" w:cstheme="minorHAnsi"/>
                <w:bCs/>
                <w:sz w:val="22"/>
                <w:szCs w:val="22"/>
              </w:rPr>
              <w:t xml:space="preserve">, 2020, and June, 2020, only the latter as the officially designated Board Member.  I was appointed to the Nominations &amp; Governance, Audit, and </w:t>
            </w:r>
            <w:r w:rsidR="00C3035F" w:rsidRPr="00C3035F">
              <w:rPr>
                <w:rFonts w:asciiTheme="minorHAnsi" w:hAnsiTheme="minorHAnsi" w:cstheme="minorHAnsi"/>
                <w:bCs/>
                <w:sz w:val="22"/>
                <w:szCs w:val="22"/>
              </w:rPr>
              <w:t>Corporate Strategy Committee</w:t>
            </w:r>
          </w:p>
        </w:tc>
      </w:tr>
      <w:tr w:rsidR="00E338F1" w:rsidRPr="00C3035F" w14:paraId="09CE3EB4" w14:textId="77777777">
        <w:tc>
          <w:tcPr>
            <w:tcW w:w="3348" w:type="dxa"/>
          </w:tcPr>
          <w:p w14:paraId="66CF41BE" w14:textId="77777777" w:rsidR="00E338F1" w:rsidRPr="00C3035F" w:rsidRDefault="00E338F1" w:rsidP="00E338F1">
            <w:pPr>
              <w:rPr>
                <w:rFonts w:asciiTheme="minorHAnsi" w:hAnsiTheme="minorHAnsi" w:cstheme="minorHAnsi"/>
                <w:b/>
                <w:sz w:val="22"/>
                <w:szCs w:val="22"/>
              </w:rPr>
            </w:pPr>
            <w:r w:rsidRPr="00C3035F">
              <w:rPr>
                <w:rFonts w:asciiTheme="minorHAnsi" w:hAnsiTheme="minorHAnsi" w:cstheme="minorHAnsi"/>
                <w:b/>
                <w:sz w:val="22"/>
                <w:szCs w:val="22"/>
              </w:rPr>
              <w:t>Issues from Previous Meetings or Year:</w:t>
            </w:r>
          </w:p>
          <w:p w14:paraId="381A0179" w14:textId="77777777" w:rsidR="00E338F1" w:rsidRPr="00C3035F" w:rsidRDefault="00E338F1">
            <w:pPr>
              <w:rPr>
                <w:rFonts w:asciiTheme="minorHAnsi" w:hAnsiTheme="minorHAnsi" w:cstheme="minorHAnsi"/>
                <w:b/>
                <w:sz w:val="22"/>
                <w:szCs w:val="22"/>
              </w:rPr>
            </w:pPr>
          </w:p>
        </w:tc>
        <w:tc>
          <w:tcPr>
            <w:tcW w:w="5508" w:type="dxa"/>
          </w:tcPr>
          <w:p w14:paraId="58B74490" w14:textId="22BFDCB8" w:rsidR="00E338F1" w:rsidRPr="00C3035F" w:rsidRDefault="00FF6C86" w:rsidP="00FF6C86">
            <w:pPr>
              <w:autoSpaceDE w:val="0"/>
              <w:autoSpaceDN w:val="0"/>
              <w:adjustRightInd w:val="0"/>
              <w:rPr>
                <w:rFonts w:asciiTheme="minorHAnsi" w:hAnsiTheme="minorHAnsi" w:cstheme="minorHAnsi"/>
                <w:sz w:val="22"/>
                <w:szCs w:val="22"/>
                <w:lang w:eastAsia="en-US"/>
              </w:rPr>
            </w:pPr>
            <w:r w:rsidRPr="00C3035F">
              <w:rPr>
                <w:rFonts w:asciiTheme="minorHAnsi" w:hAnsiTheme="minorHAnsi" w:cstheme="minorHAnsi"/>
                <w:sz w:val="22"/>
                <w:szCs w:val="22"/>
                <w:lang w:eastAsia="en-US"/>
              </w:rPr>
              <w:t>The American Institute of Physics has recently completed a significant milestone</w:t>
            </w:r>
            <w:r w:rsidRPr="00C3035F">
              <w:rPr>
                <w:rFonts w:asciiTheme="minorHAnsi" w:hAnsiTheme="minorHAnsi" w:cstheme="minorHAnsi"/>
                <w:sz w:val="22"/>
                <w:szCs w:val="22"/>
                <w:lang w:eastAsia="en-US"/>
              </w:rPr>
              <w:t xml:space="preserve"> </w:t>
            </w:r>
            <w:r w:rsidRPr="00C3035F">
              <w:rPr>
                <w:rFonts w:asciiTheme="minorHAnsi" w:hAnsiTheme="minorHAnsi" w:cstheme="minorHAnsi"/>
                <w:sz w:val="22"/>
                <w:szCs w:val="22"/>
                <w:lang w:eastAsia="en-US"/>
              </w:rPr>
              <w:t>of Strategic Planning for the future, with 1) focus on the AIP mission and 2) focus</w:t>
            </w:r>
            <w:r w:rsidRPr="00C3035F">
              <w:rPr>
                <w:rFonts w:asciiTheme="minorHAnsi" w:hAnsiTheme="minorHAnsi" w:cstheme="minorHAnsi"/>
                <w:sz w:val="22"/>
                <w:szCs w:val="22"/>
                <w:lang w:eastAsia="en-US"/>
              </w:rPr>
              <w:t xml:space="preserve"> </w:t>
            </w:r>
            <w:r w:rsidRPr="00C3035F">
              <w:rPr>
                <w:rFonts w:asciiTheme="minorHAnsi" w:hAnsiTheme="minorHAnsi" w:cstheme="minorHAnsi"/>
                <w:sz w:val="22"/>
                <w:szCs w:val="22"/>
                <w:lang w:eastAsia="en-US"/>
              </w:rPr>
              <w:t>on the value of AIP membership for AIP’s 10 Member Societies. This Strategic</w:t>
            </w:r>
            <w:r w:rsidRPr="00C3035F">
              <w:rPr>
                <w:rFonts w:asciiTheme="minorHAnsi" w:hAnsiTheme="minorHAnsi" w:cstheme="minorHAnsi"/>
                <w:sz w:val="22"/>
                <w:szCs w:val="22"/>
                <w:lang w:eastAsia="en-US"/>
              </w:rPr>
              <w:t xml:space="preserve"> </w:t>
            </w:r>
            <w:r w:rsidRPr="00C3035F">
              <w:rPr>
                <w:rFonts w:asciiTheme="minorHAnsi" w:hAnsiTheme="minorHAnsi" w:cstheme="minorHAnsi"/>
                <w:sz w:val="22"/>
                <w:szCs w:val="22"/>
                <w:lang w:eastAsia="en-US"/>
              </w:rPr>
              <w:t>Framework</w:t>
            </w:r>
            <w:r w:rsidRPr="00C3035F">
              <w:rPr>
                <w:rFonts w:asciiTheme="minorHAnsi" w:hAnsiTheme="minorHAnsi" w:cstheme="minorHAnsi"/>
                <w:sz w:val="22"/>
                <w:szCs w:val="22"/>
                <w:lang w:eastAsia="en-US"/>
              </w:rPr>
              <w:t xml:space="preserve"> </w:t>
            </w:r>
            <w:r w:rsidRPr="00C3035F">
              <w:rPr>
                <w:rFonts w:asciiTheme="minorHAnsi" w:hAnsiTheme="minorHAnsi" w:cstheme="minorHAnsi"/>
                <w:sz w:val="22"/>
                <w:szCs w:val="22"/>
                <w:lang w:eastAsia="en-US"/>
              </w:rPr>
              <w:t>sets the stage for AIP’s next 5 years, 2020-2025.</w:t>
            </w:r>
          </w:p>
        </w:tc>
      </w:tr>
      <w:tr w:rsidR="00E338F1" w:rsidRPr="00C3035F" w14:paraId="6F1C691F" w14:textId="77777777">
        <w:tc>
          <w:tcPr>
            <w:tcW w:w="3348" w:type="dxa"/>
          </w:tcPr>
          <w:p w14:paraId="48483291" w14:textId="77777777" w:rsidR="00E338F1" w:rsidRPr="00C3035F" w:rsidRDefault="00E338F1" w:rsidP="00E338F1">
            <w:pPr>
              <w:rPr>
                <w:rFonts w:asciiTheme="minorHAnsi" w:hAnsiTheme="minorHAnsi" w:cstheme="minorHAnsi"/>
                <w:b/>
                <w:sz w:val="22"/>
                <w:szCs w:val="22"/>
              </w:rPr>
            </w:pPr>
            <w:r w:rsidRPr="00C3035F">
              <w:rPr>
                <w:rFonts w:asciiTheme="minorHAnsi" w:hAnsiTheme="minorHAnsi" w:cstheme="minorHAnsi"/>
                <w:b/>
                <w:sz w:val="22"/>
                <w:szCs w:val="22"/>
              </w:rPr>
              <w:t>General Description of Activities of the Organization and/or Meeting:</w:t>
            </w:r>
          </w:p>
          <w:p w14:paraId="14C8C0D7" w14:textId="77777777" w:rsidR="00E338F1" w:rsidRPr="00C3035F" w:rsidRDefault="00E338F1">
            <w:pPr>
              <w:rPr>
                <w:rFonts w:asciiTheme="minorHAnsi" w:hAnsiTheme="minorHAnsi" w:cstheme="minorHAnsi"/>
                <w:b/>
                <w:sz w:val="22"/>
                <w:szCs w:val="22"/>
              </w:rPr>
            </w:pPr>
          </w:p>
        </w:tc>
        <w:tc>
          <w:tcPr>
            <w:tcW w:w="5508" w:type="dxa"/>
          </w:tcPr>
          <w:p w14:paraId="4D5F4513" w14:textId="570C4DDD" w:rsidR="00C3035F" w:rsidRPr="00C3035F" w:rsidRDefault="00C3035F" w:rsidP="00C3035F">
            <w:pPr>
              <w:autoSpaceDE w:val="0"/>
              <w:autoSpaceDN w:val="0"/>
              <w:adjustRightInd w:val="0"/>
              <w:rPr>
                <w:rFonts w:asciiTheme="minorHAnsi" w:hAnsiTheme="minorHAnsi" w:cstheme="minorHAnsi"/>
                <w:sz w:val="22"/>
                <w:szCs w:val="22"/>
                <w:lang w:eastAsia="en-US"/>
              </w:rPr>
            </w:pPr>
            <w:r w:rsidRPr="00C3035F">
              <w:rPr>
                <w:rFonts w:asciiTheme="minorHAnsi" w:hAnsiTheme="minorHAnsi" w:cstheme="minorHAnsi"/>
                <w:sz w:val="22"/>
                <w:szCs w:val="22"/>
                <w:lang w:eastAsia="en-US"/>
              </w:rPr>
              <w:t>The American Institute of Physics (1932), through its publishing arm, AIP</w:t>
            </w:r>
            <w:r w:rsidRPr="00C3035F">
              <w:rPr>
                <w:rFonts w:asciiTheme="minorHAnsi" w:hAnsiTheme="minorHAnsi" w:cstheme="minorHAnsi"/>
                <w:sz w:val="22"/>
                <w:szCs w:val="22"/>
                <w:lang w:eastAsia="en-US"/>
              </w:rPr>
              <w:t xml:space="preserve"> </w:t>
            </w:r>
            <w:r w:rsidRPr="00C3035F">
              <w:rPr>
                <w:rFonts w:asciiTheme="minorHAnsi" w:hAnsiTheme="minorHAnsi" w:cstheme="minorHAnsi"/>
                <w:sz w:val="22"/>
                <w:szCs w:val="22"/>
                <w:lang w:eastAsia="en-US"/>
              </w:rPr>
              <w:t>Publishing LLC (2013), publishes high-quality basic physics journals (about 50%</w:t>
            </w:r>
            <w:r w:rsidRPr="00C3035F">
              <w:rPr>
                <w:rFonts w:asciiTheme="minorHAnsi" w:hAnsiTheme="minorHAnsi" w:cstheme="minorHAnsi"/>
                <w:sz w:val="22"/>
                <w:szCs w:val="22"/>
                <w:lang w:eastAsia="en-US"/>
              </w:rPr>
              <w:t xml:space="preserve"> </w:t>
            </w:r>
            <w:r w:rsidRPr="00C3035F">
              <w:rPr>
                <w:rFonts w:asciiTheme="minorHAnsi" w:hAnsiTheme="minorHAnsi" w:cstheme="minorHAnsi"/>
                <w:sz w:val="22"/>
                <w:szCs w:val="22"/>
                <w:lang w:eastAsia="en-US"/>
              </w:rPr>
              <w:t>of world market) and one magazine (Physics Today). AIP has significant outreach</w:t>
            </w:r>
            <w:r w:rsidRPr="00C3035F">
              <w:rPr>
                <w:rFonts w:asciiTheme="minorHAnsi" w:hAnsiTheme="minorHAnsi" w:cstheme="minorHAnsi"/>
                <w:sz w:val="22"/>
                <w:szCs w:val="22"/>
                <w:lang w:eastAsia="en-US"/>
              </w:rPr>
              <w:t xml:space="preserve"> </w:t>
            </w:r>
            <w:r w:rsidRPr="00C3035F">
              <w:rPr>
                <w:rFonts w:asciiTheme="minorHAnsi" w:hAnsiTheme="minorHAnsi" w:cstheme="minorHAnsi"/>
                <w:sz w:val="22"/>
                <w:szCs w:val="22"/>
                <w:lang w:eastAsia="en-US"/>
              </w:rPr>
              <w:t>programs and activities, devoted to the advancing the physical sciences.</w:t>
            </w:r>
          </w:p>
          <w:p w14:paraId="5AE9D127" w14:textId="77777777" w:rsidR="00C3035F" w:rsidRPr="00C3035F" w:rsidRDefault="00C3035F" w:rsidP="00C3035F">
            <w:pPr>
              <w:autoSpaceDE w:val="0"/>
              <w:autoSpaceDN w:val="0"/>
              <w:adjustRightInd w:val="0"/>
              <w:rPr>
                <w:rFonts w:asciiTheme="minorHAnsi" w:hAnsiTheme="minorHAnsi" w:cstheme="minorHAnsi"/>
                <w:sz w:val="22"/>
                <w:szCs w:val="22"/>
                <w:lang w:eastAsia="en-US"/>
              </w:rPr>
            </w:pPr>
            <w:r w:rsidRPr="00C3035F">
              <w:rPr>
                <w:rFonts w:asciiTheme="minorHAnsi" w:hAnsiTheme="minorHAnsi" w:cstheme="minorHAnsi"/>
                <w:sz w:val="22"/>
                <w:szCs w:val="22"/>
                <w:lang w:eastAsia="en-US"/>
              </w:rPr>
              <w:t>1. 10 AIP Member Societies, including AAPM (joined in 1973).</w:t>
            </w:r>
          </w:p>
          <w:p w14:paraId="28E08D7C" w14:textId="7B612AAE" w:rsidR="00C3035F" w:rsidRPr="00C3035F" w:rsidRDefault="00C3035F" w:rsidP="00C3035F">
            <w:pPr>
              <w:autoSpaceDE w:val="0"/>
              <w:autoSpaceDN w:val="0"/>
              <w:adjustRightInd w:val="0"/>
              <w:rPr>
                <w:rFonts w:asciiTheme="minorHAnsi" w:hAnsiTheme="minorHAnsi" w:cstheme="minorHAnsi"/>
                <w:sz w:val="22"/>
                <w:szCs w:val="22"/>
                <w:lang w:eastAsia="en-US"/>
              </w:rPr>
            </w:pPr>
            <w:r w:rsidRPr="00C3035F">
              <w:rPr>
                <w:rFonts w:asciiTheme="minorHAnsi" w:hAnsiTheme="minorHAnsi" w:cstheme="minorHAnsi"/>
                <w:sz w:val="22"/>
                <w:szCs w:val="22"/>
                <w:lang w:eastAsia="en-US"/>
              </w:rPr>
              <w:t xml:space="preserve">2. </w:t>
            </w:r>
            <w:r w:rsidRPr="00C3035F">
              <w:rPr>
                <w:rFonts w:asciiTheme="minorHAnsi" w:hAnsiTheme="minorHAnsi" w:cstheme="minorHAnsi"/>
                <w:sz w:val="22"/>
                <w:szCs w:val="22"/>
                <w:lang w:eastAsia="en-US"/>
              </w:rPr>
              <w:t>Bruce Curran</w:t>
            </w:r>
            <w:r w:rsidRPr="00C3035F">
              <w:rPr>
                <w:rFonts w:asciiTheme="minorHAnsi" w:hAnsiTheme="minorHAnsi" w:cstheme="minorHAnsi"/>
                <w:sz w:val="22"/>
                <w:szCs w:val="22"/>
                <w:lang w:eastAsia="en-US"/>
              </w:rPr>
              <w:t xml:space="preserve"> is AAPM’s designated Director on the AIP Board – his term</w:t>
            </w:r>
            <w:r w:rsidRPr="00C3035F">
              <w:rPr>
                <w:rFonts w:asciiTheme="minorHAnsi" w:hAnsiTheme="minorHAnsi" w:cstheme="minorHAnsi"/>
                <w:sz w:val="22"/>
                <w:szCs w:val="22"/>
                <w:lang w:eastAsia="en-US"/>
              </w:rPr>
              <w:t xml:space="preserve"> </w:t>
            </w:r>
            <w:r w:rsidRPr="00C3035F">
              <w:rPr>
                <w:rFonts w:asciiTheme="minorHAnsi" w:hAnsiTheme="minorHAnsi" w:cstheme="minorHAnsi"/>
                <w:sz w:val="22"/>
                <w:szCs w:val="22"/>
                <w:lang w:eastAsia="en-US"/>
              </w:rPr>
              <w:t xml:space="preserve">ends in </w:t>
            </w:r>
            <w:proofErr w:type="gramStart"/>
            <w:r w:rsidRPr="00C3035F">
              <w:rPr>
                <w:rFonts w:asciiTheme="minorHAnsi" w:hAnsiTheme="minorHAnsi" w:cstheme="minorHAnsi"/>
                <w:sz w:val="22"/>
                <w:szCs w:val="22"/>
                <w:lang w:eastAsia="en-US"/>
              </w:rPr>
              <w:t>March,</w:t>
            </w:r>
            <w:proofErr w:type="gramEnd"/>
            <w:r w:rsidRPr="00C3035F">
              <w:rPr>
                <w:rFonts w:asciiTheme="minorHAnsi" w:hAnsiTheme="minorHAnsi" w:cstheme="minorHAnsi"/>
                <w:sz w:val="22"/>
                <w:szCs w:val="22"/>
                <w:lang w:eastAsia="en-US"/>
              </w:rPr>
              <w:t xml:space="preserve"> 202</w:t>
            </w:r>
            <w:r w:rsidRPr="00C3035F">
              <w:rPr>
                <w:rFonts w:asciiTheme="minorHAnsi" w:hAnsiTheme="minorHAnsi" w:cstheme="minorHAnsi"/>
                <w:sz w:val="22"/>
                <w:szCs w:val="22"/>
                <w:lang w:eastAsia="en-US"/>
              </w:rPr>
              <w:t>3 (once renewable)</w:t>
            </w:r>
            <w:r w:rsidRPr="00C3035F">
              <w:rPr>
                <w:rFonts w:asciiTheme="minorHAnsi" w:hAnsiTheme="minorHAnsi" w:cstheme="minorHAnsi"/>
                <w:sz w:val="22"/>
                <w:szCs w:val="22"/>
                <w:lang w:eastAsia="en-US"/>
              </w:rPr>
              <w:t>.</w:t>
            </w:r>
          </w:p>
          <w:p w14:paraId="49A0929B" w14:textId="77777777" w:rsidR="00C3035F" w:rsidRPr="00C3035F" w:rsidRDefault="00C3035F" w:rsidP="00C3035F">
            <w:pPr>
              <w:autoSpaceDE w:val="0"/>
              <w:autoSpaceDN w:val="0"/>
              <w:adjustRightInd w:val="0"/>
              <w:rPr>
                <w:rFonts w:asciiTheme="minorHAnsi" w:hAnsiTheme="minorHAnsi" w:cstheme="minorHAnsi"/>
                <w:sz w:val="22"/>
                <w:szCs w:val="22"/>
                <w:lang w:eastAsia="en-US"/>
              </w:rPr>
            </w:pPr>
            <w:r w:rsidRPr="00C3035F">
              <w:rPr>
                <w:rFonts w:asciiTheme="minorHAnsi" w:hAnsiTheme="minorHAnsi" w:cstheme="minorHAnsi"/>
                <w:sz w:val="22"/>
                <w:szCs w:val="22"/>
                <w:lang w:eastAsia="en-US"/>
              </w:rPr>
              <w:t>3. Angela Keyser is the AAPM’s Member Representative to AIP.</w:t>
            </w:r>
          </w:p>
          <w:p w14:paraId="302525DE" w14:textId="77777777" w:rsidR="00C3035F" w:rsidRPr="00C3035F" w:rsidRDefault="00C3035F" w:rsidP="00C3035F">
            <w:pPr>
              <w:autoSpaceDE w:val="0"/>
              <w:autoSpaceDN w:val="0"/>
              <w:adjustRightInd w:val="0"/>
              <w:rPr>
                <w:rFonts w:asciiTheme="minorHAnsi" w:hAnsiTheme="minorHAnsi" w:cstheme="minorHAnsi"/>
                <w:sz w:val="22"/>
                <w:szCs w:val="22"/>
                <w:lang w:eastAsia="en-US"/>
              </w:rPr>
            </w:pPr>
            <w:r w:rsidRPr="00C3035F">
              <w:rPr>
                <w:rFonts w:asciiTheme="minorHAnsi" w:hAnsiTheme="minorHAnsi" w:cstheme="minorHAnsi"/>
                <w:sz w:val="22"/>
                <w:szCs w:val="22"/>
                <w:lang w:eastAsia="en-US"/>
              </w:rPr>
              <w:t>4. AAPM members serve on the AIP BOD (at-large) and advisory committees.</w:t>
            </w:r>
          </w:p>
          <w:p w14:paraId="1C2A7C29" w14:textId="77777777" w:rsidR="00C3035F" w:rsidRPr="00C3035F" w:rsidRDefault="00C3035F" w:rsidP="00C3035F">
            <w:pPr>
              <w:autoSpaceDE w:val="0"/>
              <w:autoSpaceDN w:val="0"/>
              <w:adjustRightInd w:val="0"/>
              <w:rPr>
                <w:rFonts w:asciiTheme="minorHAnsi" w:hAnsiTheme="minorHAnsi" w:cstheme="minorHAnsi"/>
                <w:sz w:val="22"/>
                <w:szCs w:val="22"/>
                <w:lang w:eastAsia="en-US"/>
              </w:rPr>
            </w:pPr>
            <w:r w:rsidRPr="00C3035F">
              <w:rPr>
                <w:rFonts w:asciiTheme="minorHAnsi" w:hAnsiTheme="minorHAnsi" w:cstheme="minorHAnsi"/>
                <w:sz w:val="22"/>
                <w:szCs w:val="22"/>
                <w:lang w:eastAsia="en-US"/>
              </w:rPr>
              <w:t>5. Michael Moloney, PhD, is AIP CEO, as of 2018.</w:t>
            </w:r>
          </w:p>
          <w:p w14:paraId="7039DCBA" w14:textId="013365AA" w:rsidR="00C3035F" w:rsidRPr="00C3035F" w:rsidRDefault="00C3035F" w:rsidP="00C3035F">
            <w:pPr>
              <w:autoSpaceDE w:val="0"/>
              <w:autoSpaceDN w:val="0"/>
              <w:adjustRightInd w:val="0"/>
              <w:rPr>
                <w:rFonts w:asciiTheme="minorHAnsi" w:hAnsiTheme="minorHAnsi" w:cstheme="minorHAnsi"/>
                <w:sz w:val="22"/>
                <w:szCs w:val="22"/>
                <w:lang w:eastAsia="en-US"/>
              </w:rPr>
            </w:pPr>
            <w:r w:rsidRPr="00C3035F">
              <w:rPr>
                <w:rFonts w:asciiTheme="minorHAnsi" w:hAnsiTheme="minorHAnsi" w:cstheme="minorHAnsi"/>
                <w:sz w:val="22"/>
                <w:szCs w:val="22"/>
                <w:lang w:eastAsia="en-US"/>
              </w:rPr>
              <w:t>6. AIP maintains the Niels Bohr Library and Center of History for Physics – this</w:t>
            </w:r>
            <w:r w:rsidRPr="00C3035F">
              <w:rPr>
                <w:rFonts w:asciiTheme="minorHAnsi" w:hAnsiTheme="minorHAnsi" w:cstheme="minorHAnsi"/>
                <w:sz w:val="22"/>
                <w:szCs w:val="22"/>
                <w:lang w:eastAsia="en-US"/>
              </w:rPr>
              <w:t xml:space="preserve"> </w:t>
            </w:r>
            <w:r w:rsidRPr="00C3035F">
              <w:rPr>
                <w:rFonts w:asciiTheme="minorHAnsi" w:hAnsiTheme="minorHAnsi" w:cstheme="minorHAnsi"/>
                <w:sz w:val="22"/>
                <w:szCs w:val="22"/>
                <w:lang w:eastAsia="en-US"/>
              </w:rPr>
              <w:t xml:space="preserve">is one of AIP’s prize resources and now includes The </w:t>
            </w:r>
            <w:proofErr w:type="spellStart"/>
            <w:r w:rsidRPr="00C3035F">
              <w:rPr>
                <w:rFonts w:asciiTheme="minorHAnsi" w:hAnsiTheme="minorHAnsi" w:cstheme="minorHAnsi"/>
                <w:sz w:val="22"/>
                <w:szCs w:val="22"/>
                <w:lang w:eastAsia="en-US"/>
              </w:rPr>
              <w:t>Wenner</w:t>
            </w:r>
            <w:proofErr w:type="spellEnd"/>
            <w:r w:rsidRPr="00C3035F">
              <w:rPr>
                <w:rFonts w:asciiTheme="minorHAnsi" w:hAnsiTheme="minorHAnsi" w:cstheme="minorHAnsi"/>
                <w:sz w:val="22"/>
                <w:szCs w:val="22"/>
                <w:lang w:eastAsia="en-US"/>
              </w:rPr>
              <w:t xml:space="preserve"> Collection, a</w:t>
            </w:r>
            <w:r w:rsidRPr="00C3035F">
              <w:rPr>
                <w:rFonts w:asciiTheme="minorHAnsi" w:hAnsiTheme="minorHAnsi" w:cstheme="minorHAnsi"/>
                <w:sz w:val="22"/>
                <w:szCs w:val="22"/>
                <w:lang w:eastAsia="en-US"/>
              </w:rPr>
              <w:t xml:space="preserve"> </w:t>
            </w:r>
            <w:r w:rsidRPr="00C3035F">
              <w:rPr>
                <w:rFonts w:asciiTheme="minorHAnsi" w:hAnsiTheme="minorHAnsi" w:cstheme="minorHAnsi"/>
                <w:sz w:val="22"/>
                <w:szCs w:val="22"/>
                <w:lang w:eastAsia="en-US"/>
              </w:rPr>
              <w:t>$5M collection of rare, 1st edition/historical physics books.</w:t>
            </w:r>
          </w:p>
          <w:p w14:paraId="749ABB9D" w14:textId="6EA9DE4E" w:rsidR="00E338F1" w:rsidRPr="00C3035F" w:rsidRDefault="00C3035F" w:rsidP="00C3035F">
            <w:pPr>
              <w:autoSpaceDE w:val="0"/>
              <w:autoSpaceDN w:val="0"/>
              <w:adjustRightInd w:val="0"/>
              <w:rPr>
                <w:rFonts w:asciiTheme="minorHAnsi" w:hAnsiTheme="minorHAnsi" w:cstheme="minorHAnsi"/>
                <w:sz w:val="22"/>
                <w:szCs w:val="22"/>
                <w:lang w:eastAsia="en-US"/>
              </w:rPr>
            </w:pPr>
            <w:r w:rsidRPr="00C3035F">
              <w:rPr>
                <w:rFonts w:asciiTheme="minorHAnsi" w:hAnsiTheme="minorHAnsi" w:cstheme="minorHAnsi"/>
                <w:sz w:val="22"/>
                <w:szCs w:val="22"/>
                <w:lang w:eastAsia="en-US"/>
              </w:rPr>
              <w:t xml:space="preserve">7. AAPM HQ is a member of the AIP society employment </w:t>
            </w:r>
            <w:r w:rsidRPr="00C3035F">
              <w:rPr>
                <w:rFonts w:asciiTheme="minorHAnsi" w:hAnsiTheme="minorHAnsi" w:cstheme="minorHAnsi"/>
                <w:sz w:val="22"/>
                <w:szCs w:val="22"/>
                <w:lang w:eastAsia="en-US"/>
              </w:rPr>
              <w:lastRenderedPageBreak/>
              <w:t xml:space="preserve">group, with </w:t>
            </w:r>
            <w:proofErr w:type="spellStart"/>
            <w:r w:rsidRPr="00C3035F">
              <w:rPr>
                <w:rFonts w:asciiTheme="minorHAnsi" w:hAnsiTheme="minorHAnsi" w:cstheme="minorHAnsi"/>
                <w:sz w:val="22"/>
                <w:szCs w:val="22"/>
                <w:lang w:eastAsia="en-US"/>
              </w:rPr>
              <w:t>AIPproviding</w:t>
            </w:r>
            <w:proofErr w:type="spellEnd"/>
            <w:r w:rsidRPr="00C3035F">
              <w:rPr>
                <w:rFonts w:asciiTheme="minorHAnsi" w:hAnsiTheme="minorHAnsi" w:cstheme="minorHAnsi"/>
                <w:sz w:val="22"/>
                <w:szCs w:val="22"/>
                <w:lang w:eastAsia="en-US"/>
              </w:rPr>
              <w:t xml:space="preserve"> administration of Human Resources services for AAPM.</w:t>
            </w:r>
            <w:r w:rsidR="00CD6291">
              <w:rPr>
                <w:rFonts w:asciiTheme="minorHAnsi" w:hAnsiTheme="minorHAnsi" w:cstheme="minorHAnsi"/>
                <w:sz w:val="22"/>
                <w:szCs w:val="22"/>
                <w:lang w:eastAsia="en-US"/>
              </w:rPr>
              <w:t xml:space="preserve">  A summary page from AIP is attached.</w:t>
            </w:r>
          </w:p>
        </w:tc>
      </w:tr>
      <w:tr w:rsidR="00E338F1" w:rsidRPr="00C3035F" w14:paraId="4E9691D1" w14:textId="77777777">
        <w:tc>
          <w:tcPr>
            <w:tcW w:w="3348" w:type="dxa"/>
          </w:tcPr>
          <w:p w14:paraId="2FF9CA77" w14:textId="77777777" w:rsidR="00E338F1" w:rsidRPr="00C3035F" w:rsidRDefault="00E338F1" w:rsidP="00E338F1">
            <w:pPr>
              <w:rPr>
                <w:rFonts w:asciiTheme="minorHAnsi" w:hAnsiTheme="minorHAnsi" w:cstheme="minorHAnsi"/>
                <w:b/>
                <w:sz w:val="22"/>
                <w:szCs w:val="22"/>
              </w:rPr>
            </w:pPr>
            <w:r w:rsidRPr="00C3035F">
              <w:rPr>
                <w:rFonts w:asciiTheme="minorHAnsi" w:hAnsiTheme="minorHAnsi" w:cstheme="minorHAnsi"/>
                <w:b/>
                <w:sz w:val="22"/>
                <w:szCs w:val="22"/>
              </w:rPr>
              <w:lastRenderedPageBreak/>
              <w:t>Issues for AAPM:</w:t>
            </w:r>
          </w:p>
          <w:p w14:paraId="1CD908FB" w14:textId="77777777" w:rsidR="00E338F1" w:rsidRPr="00C3035F" w:rsidRDefault="00E338F1">
            <w:pPr>
              <w:rPr>
                <w:rFonts w:asciiTheme="minorHAnsi" w:hAnsiTheme="minorHAnsi" w:cstheme="minorHAnsi"/>
                <w:b/>
                <w:sz w:val="22"/>
                <w:szCs w:val="22"/>
              </w:rPr>
            </w:pPr>
          </w:p>
        </w:tc>
        <w:tc>
          <w:tcPr>
            <w:tcW w:w="5508" w:type="dxa"/>
          </w:tcPr>
          <w:p w14:paraId="2B27DB96" w14:textId="01CE9423" w:rsidR="00C3035F" w:rsidRPr="00172A52" w:rsidRDefault="00C3035F" w:rsidP="00172A52">
            <w:pPr>
              <w:numPr>
                <w:ilvl w:val="0"/>
                <w:numId w:val="1"/>
              </w:numPr>
              <w:autoSpaceDE w:val="0"/>
              <w:autoSpaceDN w:val="0"/>
              <w:adjustRightInd w:val="0"/>
              <w:ind w:left="340"/>
              <w:rPr>
                <w:rFonts w:asciiTheme="minorHAnsi" w:hAnsiTheme="minorHAnsi" w:cstheme="minorHAnsi"/>
                <w:sz w:val="22"/>
                <w:szCs w:val="22"/>
                <w:lang w:eastAsia="en-US"/>
              </w:rPr>
            </w:pPr>
            <w:r w:rsidRPr="00C3035F">
              <w:rPr>
                <w:rFonts w:asciiTheme="minorHAnsi" w:hAnsiTheme="minorHAnsi" w:cstheme="minorHAnsi"/>
                <w:sz w:val="22"/>
                <w:szCs w:val="22"/>
                <w:lang w:eastAsia="en-US"/>
              </w:rPr>
              <w:t>Mission for the future. The AIP BOD has recently approved a new AIP</w:t>
            </w:r>
            <w:r w:rsidRPr="00C3035F">
              <w:rPr>
                <w:rFonts w:asciiTheme="minorHAnsi" w:hAnsiTheme="minorHAnsi" w:cstheme="minorHAnsi"/>
                <w:sz w:val="22"/>
                <w:szCs w:val="22"/>
                <w:lang w:eastAsia="en-US"/>
              </w:rPr>
              <w:t xml:space="preserve"> </w:t>
            </w:r>
            <w:r w:rsidRPr="00C3035F">
              <w:rPr>
                <w:rFonts w:asciiTheme="minorHAnsi" w:hAnsiTheme="minorHAnsi" w:cstheme="minorHAnsi"/>
                <w:sz w:val="22"/>
                <w:szCs w:val="22"/>
                <w:lang w:eastAsia="en-US"/>
              </w:rPr>
              <w:t>Strategic Framework, after substantial effort by many. Key</w:t>
            </w:r>
            <w:r w:rsidRPr="00C3035F">
              <w:rPr>
                <w:rFonts w:asciiTheme="minorHAnsi" w:hAnsiTheme="minorHAnsi" w:cstheme="minorHAnsi"/>
                <w:sz w:val="22"/>
                <w:szCs w:val="22"/>
                <w:lang w:eastAsia="en-US"/>
              </w:rPr>
              <w:t xml:space="preserve"> </w:t>
            </w:r>
            <w:r w:rsidRPr="00C3035F">
              <w:rPr>
                <w:rFonts w:asciiTheme="minorHAnsi" w:hAnsiTheme="minorHAnsi" w:cstheme="minorHAnsi"/>
                <w:sz w:val="22"/>
                <w:szCs w:val="22"/>
                <w:lang w:eastAsia="en-US"/>
              </w:rPr>
              <w:t>strategic aspects</w:t>
            </w:r>
            <w:r w:rsidRPr="00C3035F">
              <w:rPr>
                <w:rFonts w:asciiTheme="minorHAnsi" w:hAnsiTheme="minorHAnsi" w:cstheme="minorHAnsi"/>
                <w:sz w:val="22"/>
                <w:szCs w:val="22"/>
                <w:lang w:eastAsia="en-US"/>
              </w:rPr>
              <w:t xml:space="preserve"> </w:t>
            </w:r>
            <w:proofErr w:type="gramStart"/>
            <w:r w:rsidRPr="00C3035F">
              <w:rPr>
                <w:rFonts w:asciiTheme="minorHAnsi" w:hAnsiTheme="minorHAnsi" w:cstheme="minorHAnsi"/>
                <w:sz w:val="22"/>
                <w:szCs w:val="22"/>
                <w:lang w:eastAsia="en-US"/>
              </w:rPr>
              <w:t>include:</w:t>
            </w:r>
            <w:proofErr w:type="gramEnd"/>
            <w:r w:rsidRPr="00C3035F">
              <w:rPr>
                <w:rFonts w:asciiTheme="minorHAnsi" w:hAnsiTheme="minorHAnsi" w:cstheme="minorHAnsi"/>
                <w:sz w:val="22"/>
                <w:szCs w:val="22"/>
                <w:lang w:eastAsia="en-US"/>
              </w:rPr>
              <w:t xml:space="preserve"> a) Success for AIP’s Member Societies, b) Advancing the physical</w:t>
            </w:r>
            <w:r w:rsidRPr="00C3035F">
              <w:rPr>
                <w:rFonts w:asciiTheme="minorHAnsi" w:hAnsiTheme="minorHAnsi" w:cstheme="minorHAnsi"/>
                <w:sz w:val="22"/>
                <w:szCs w:val="22"/>
                <w:lang w:eastAsia="en-US"/>
              </w:rPr>
              <w:t xml:space="preserve"> </w:t>
            </w:r>
            <w:r w:rsidRPr="00C3035F">
              <w:rPr>
                <w:rFonts w:asciiTheme="minorHAnsi" w:hAnsiTheme="minorHAnsi" w:cstheme="minorHAnsi"/>
                <w:sz w:val="22"/>
                <w:szCs w:val="22"/>
                <w:lang w:eastAsia="en-US"/>
              </w:rPr>
              <w:t>sciences, c) Trusted communications (news, policy), and d) Delivering</w:t>
            </w:r>
            <w:r w:rsidR="00172A52">
              <w:rPr>
                <w:rFonts w:asciiTheme="minorHAnsi" w:hAnsiTheme="minorHAnsi" w:cstheme="minorHAnsi"/>
                <w:sz w:val="22"/>
                <w:szCs w:val="22"/>
                <w:lang w:eastAsia="en-US"/>
              </w:rPr>
              <w:t xml:space="preserve"> </w:t>
            </w:r>
            <w:r w:rsidRPr="00172A52">
              <w:rPr>
                <w:rFonts w:asciiTheme="minorHAnsi" w:hAnsiTheme="minorHAnsi" w:cstheme="minorHAnsi"/>
                <w:sz w:val="22"/>
                <w:szCs w:val="22"/>
                <w:lang w:eastAsia="en-US"/>
              </w:rPr>
              <w:t>excellence to stakeholders. The Strategic Framework</w:t>
            </w:r>
            <w:r w:rsidRPr="00172A52">
              <w:rPr>
                <w:rFonts w:asciiTheme="minorHAnsi" w:hAnsiTheme="minorHAnsi" w:cstheme="minorHAnsi"/>
                <w:sz w:val="22"/>
                <w:szCs w:val="22"/>
                <w:lang w:eastAsia="en-US"/>
              </w:rPr>
              <w:t xml:space="preserve"> </w:t>
            </w:r>
            <w:r w:rsidRPr="00172A52">
              <w:rPr>
                <w:rFonts w:asciiTheme="minorHAnsi" w:hAnsiTheme="minorHAnsi" w:cstheme="minorHAnsi"/>
                <w:sz w:val="22"/>
                <w:szCs w:val="22"/>
                <w:lang w:eastAsia="en-US"/>
              </w:rPr>
              <w:t>includes AIP roles as</w:t>
            </w:r>
            <w:r w:rsidRPr="00172A52">
              <w:rPr>
                <w:rFonts w:asciiTheme="minorHAnsi" w:hAnsiTheme="minorHAnsi" w:cstheme="minorHAnsi"/>
                <w:sz w:val="22"/>
                <w:szCs w:val="22"/>
                <w:lang w:eastAsia="en-US"/>
              </w:rPr>
              <w:t xml:space="preserve"> </w:t>
            </w:r>
            <w:r w:rsidRPr="00172A52">
              <w:rPr>
                <w:rFonts w:asciiTheme="minorHAnsi" w:hAnsiTheme="minorHAnsi" w:cstheme="minorHAnsi"/>
                <w:sz w:val="22"/>
                <w:szCs w:val="22"/>
                <w:lang w:eastAsia="en-US"/>
              </w:rPr>
              <w:t>Curator of History, Convener (meetings, society relationships), and Think</w:t>
            </w:r>
            <w:r w:rsidRPr="00172A52">
              <w:rPr>
                <w:rFonts w:asciiTheme="minorHAnsi" w:hAnsiTheme="minorHAnsi" w:cstheme="minorHAnsi"/>
                <w:sz w:val="22"/>
                <w:szCs w:val="22"/>
                <w:lang w:eastAsia="en-US"/>
              </w:rPr>
              <w:t xml:space="preserve"> </w:t>
            </w:r>
            <w:r w:rsidRPr="00172A52">
              <w:rPr>
                <w:rFonts w:asciiTheme="minorHAnsi" w:hAnsiTheme="minorHAnsi" w:cstheme="minorHAnsi"/>
                <w:sz w:val="22"/>
                <w:szCs w:val="22"/>
                <w:lang w:eastAsia="en-US"/>
              </w:rPr>
              <w:t>Tank. AIP’s future directions are robust, healthy and poised for success.</w:t>
            </w:r>
            <w:r w:rsidRPr="00172A52">
              <w:rPr>
                <w:rFonts w:asciiTheme="minorHAnsi" w:hAnsiTheme="minorHAnsi" w:cstheme="minorHAnsi"/>
                <w:sz w:val="22"/>
                <w:szCs w:val="22"/>
                <w:lang w:eastAsia="en-US"/>
              </w:rPr>
              <w:t xml:space="preserve"> </w:t>
            </w:r>
            <w:r w:rsidRPr="00172A52">
              <w:rPr>
                <w:rFonts w:asciiTheme="minorHAnsi" w:hAnsiTheme="minorHAnsi" w:cstheme="minorHAnsi"/>
                <w:sz w:val="22"/>
                <w:szCs w:val="22"/>
                <w:lang w:eastAsia="en-US"/>
              </w:rPr>
              <w:br/>
            </w:r>
            <w:r w:rsidRPr="00172A52">
              <w:rPr>
                <w:rFonts w:asciiTheme="minorHAnsi" w:hAnsiTheme="minorHAnsi" w:cstheme="minorHAnsi"/>
                <w:b/>
                <w:bCs/>
                <w:sz w:val="22"/>
                <w:szCs w:val="22"/>
                <w:lang w:eastAsia="en-US"/>
              </w:rPr>
              <w:t xml:space="preserve">AIP has nearly completed phase I of its reassessment of its policies and programs </w:t>
            </w:r>
            <w:proofErr w:type="gramStart"/>
            <w:r w:rsidRPr="00172A52">
              <w:rPr>
                <w:rFonts w:asciiTheme="minorHAnsi" w:hAnsiTheme="minorHAnsi" w:cstheme="minorHAnsi"/>
                <w:b/>
                <w:bCs/>
                <w:sz w:val="22"/>
                <w:szCs w:val="22"/>
                <w:lang w:eastAsia="en-US"/>
              </w:rPr>
              <w:t>in light of</w:t>
            </w:r>
            <w:proofErr w:type="gramEnd"/>
            <w:r w:rsidRPr="00172A52">
              <w:rPr>
                <w:rFonts w:asciiTheme="minorHAnsi" w:hAnsiTheme="minorHAnsi" w:cstheme="minorHAnsi"/>
                <w:b/>
                <w:bCs/>
                <w:sz w:val="22"/>
                <w:szCs w:val="22"/>
                <w:lang w:eastAsia="en-US"/>
              </w:rPr>
              <w:t xml:space="preserve"> the new strategic framework.  It has started on phase II, reviewing its programs, program allocations, and in-house organizational capabilities to determine what resources should be re-allocated or acquired in order to achieve its strategic goals.  This effort has included essentially a SWOT analysis of its current programs and the development of test cases to see where resources are lacking.</w:t>
            </w:r>
            <w:r w:rsidR="00172A52">
              <w:rPr>
                <w:rFonts w:asciiTheme="minorHAnsi" w:hAnsiTheme="minorHAnsi" w:cstheme="minorHAnsi"/>
                <w:b/>
                <w:bCs/>
                <w:sz w:val="22"/>
                <w:szCs w:val="22"/>
                <w:lang w:eastAsia="en-US"/>
              </w:rPr>
              <w:t xml:space="preserve">  Some inadequate resources have been out-sources until in-house resources are created / hired.</w:t>
            </w:r>
          </w:p>
          <w:p w14:paraId="506AA040" w14:textId="77777777" w:rsidR="00172A52" w:rsidRDefault="00C3035F" w:rsidP="00172A52">
            <w:pPr>
              <w:numPr>
                <w:ilvl w:val="0"/>
                <w:numId w:val="1"/>
              </w:numPr>
              <w:autoSpaceDE w:val="0"/>
              <w:autoSpaceDN w:val="0"/>
              <w:adjustRightInd w:val="0"/>
              <w:ind w:left="340"/>
              <w:rPr>
                <w:rFonts w:asciiTheme="minorHAnsi" w:hAnsiTheme="minorHAnsi" w:cstheme="minorHAnsi"/>
                <w:sz w:val="22"/>
                <w:szCs w:val="22"/>
                <w:lang w:eastAsia="en-US"/>
              </w:rPr>
            </w:pPr>
            <w:r w:rsidRPr="00172A52">
              <w:rPr>
                <w:rFonts w:asciiTheme="minorHAnsi" w:hAnsiTheme="minorHAnsi" w:cstheme="minorHAnsi"/>
                <w:sz w:val="22"/>
                <w:szCs w:val="22"/>
                <w:lang w:eastAsia="en-US"/>
              </w:rPr>
              <w:t>Emphasis on Member Society Value of AIP. AIP continues a focus on</w:t>
            </w:r>
            <w:r w:rsidRPr="00172A52">
              <w:rPr>
                <w:rFonts w:asciiTheme="minorHAnsi" w:hAnsiTheme="minorHAnsi" w:cstheme="minorHAnsi"/>
                <w:sz w:val="22"/>
                <w:szCs w:val="22"/>
                <w:lang w:eastAsia="en-US"/>
              </w:rPr>
              <w:t xml:space="preserve"> </w:t>
            </w:r>
            <w:r w:rsidRPr="00172A52">
              <w:rPr>
                <w:rFonts w:asciiTheme="minorHAnsi" w:hAnsiTheme="minorHAnsi" w:cstheme="minorHAnsi"/>
                <w:sz w:val="22"/>
                <w:szCs w:val="22"/>
                <w:lang w:eastAsia="en-US"/>
              </w:rPr>
              <w:t>Member Society relationships and benefits – AIP Staff Liz Dart Caron leads</w:t>
            </w:r>
            <w:r w:rsidRPr="00172A52">
              <w:rPr>
                <w:rFonts w:asciiTheme="minorHAnsi" w:hAnsiTheme="minorHAnsi" w:cstheme="minorHAnsi"/>
                <w:sz w:val="22"/>
                <w:szCs w:val="22"/>
                <w:lang w:eastAsia="en-US"/>
              </w:rPr>
              <w:t xml:space="preserve"> </w:t>
            </w:r>
            <w:r w:rsidRPr="00172A52">
              <w:rPr>
                <w:rFonts w:asciiTheme="minorHAnsi" w:hAnsiTheme="minorHAnsi" w:cstheme="minorHAnsi"/>
                <w:sz w:val="22"/>
                <w:szCs w:val="22"/>
                <w:lang w:eastAsia="en-US"/>
              </w:rPr>
              <w:t>this for AIP and provides one of the AIP-AAPM interfaces.</w:t>
            </w:r>
          </w:p>
          <w:p w14:paraId="54A2F3E3" w14:textId="103889A5" w:rsidR="00C3035F" w:rsidRPr="00172A52" w:rsidRDefault="00C3035F" w:rsidP="00172A52">
            <w:pPr>
              <w:numPr>
                <w:ilvl w:val="0"/>
                <w:numId w:val="1"/>
              </w:numPr>
              <w:autoSpaceDE w:val="0"/>
              <w:autoSpaceDN w:val="0"/>
              <w:adjustRightInd w:val="0"/>
              <w:ind w:left="340"/>
              <w:rPr>
                <w:rFonts w:asciiTheme="minorHAnsi" w:hAnsiTheme="minorHAnsi" w:cstheme="minorHAnsi"/>
                <w:sz w:val="22"/>
                <w:szCs w:val="22"/>
                <w:lang w:eastAsia="en-US"/>
              </w:rPr>
            </w:pPr>
            <w:r w:rsidRPr="00172A52">
              <w:rPr>
                <w:rFonts w:asciiTheme="minorHAnsi" w:hAnsiTheme="minorHAnsi" w:cstheme="minorHAnsi"/>
                <w:sz w:val="22"/>
                <w:szCs w:val="22"/>
                <w:lang w:eastAsia="en-US"/>
              </w:rPr>
              <w:t>AIP Venture Partnership Fund: AIP created the Venture Partnership Fund</w:t>
            </w:r>
            <w:r w:rsidRPr="00172A52">
              <w:rPr>
                <w:rFonts w:asciiTheme="minorHAnsi" w:hAnsiTheme="minorHAnsi" w:cstheme="minorHAnsi"/>
                <w:sz w:val="22"/>
                <w:szCs w:val="22"/>
                <w:lang w:eastAsia="en-US"/>
              </w:rPr>
              <w:t xml:space="preserve"> </w:t>
            </w:r>
            <w:r w:rsidRPr="00172A52">
              <w:rPr>
                <w:rFonts w:asciiTheme="minorHAnsi" w:hAnsiTheme="minorHAnsi" w:cstheme="minorHAnsi"/>
                <w:sz w:val="22"/>
                <w:szCs w:val="22"/>
                <w:lang w:eastAsia="en-US"/>
              </w:rPr>
              <w:t>(VPF), a grant opportunity for AIP Member Societies to partner with AIP on</w:t>
            </w:r>
            <w:r w:rsidRPr="00172A52">
              <w:rPr>
                <w:rFonts w:asciiTheme="minorHAnsi" w:hAnsiTheme="minorHAnsi" w:cstheme="minorHAnsi"/>
                <w:sz w:val="22"/>
                <w:szCs w:val="22"/>
                <w:lang w:eastAsia="en-US"/>
              </w:rPr>
              <w:t xml:space="preserve"> </w:t>
            </w:r>
            <w:r w:rsidRPr="00172A52">
              <w:rPr>
                <w:rFonts w:asciiTheme="minorHAnsi" w:hAnsiTheme="minorHAnsi" w:cstheme="minorHAnsi"/>
                <w:sz w:val="22"/>
                <w:szCs w:val="22"/>
                <w:lang w:eastAsia="en-US"/>
              </w:rPr>
              <w:t>important issues for Member Societies and AIP. This opportunity is provided</w:t>
            </w:r>
            <w:r w:rsidRPr="00172A52">
              <w:rPr>
                <w:rFonts w:asciiTheme="minorHAnsi" w:hAnsiTheme="minorHAnsi" w:cstheme="minorHAnsi"/>
                <w:sz w:val="22"/>
                <w:szCs w:val="22"/>
                <w:lang w:eastAsia="en-US"/>
              </w:rPr>
              <w:t xml:space="preserve"> </w:t>
            </w:r>
            <w:r w:rsidRPr="00172A52">
              <w:rPr>
                <w:rFonts w:asciiTheme="minorHAnsi" w:hAnsiTheme="minorHAnsi" w:cstheme="minorHAnsi"/>
                <w:sz w:val="22"/>
                <w:szCs w:val="22"/>
                <w:lang w:eastAsia="en-US"/>
              </w:rPr>
              <w:t>yearly and AAPM has been awarded two VPF grants.</w:t>
            </w:r>
            <w:r w:rsidRPr="00172A52">
              <w:rPr>
                <w:rFonts w:asciiTheme="minorHAnsi" w:hAnsiTheme="minorHAnsi" w:cstheme="minorHAnsi"/>
                <w:sz w:val="22"/>
                <w:szCs w:val="22"/>
                <w:lang w:eastAsia="en-US"/>
              </w:rPr>
              <w:t xml:space="preserve">  The VPF will not be awarded this year as AIP reviews the success or lack thereof in the program and redesigns.</w:t>
            </w:r>
            <w:r w:rsidRPr="00172A52">
              <w:rPr>
                <w:rFonts w:asciiTheme="minorHAnsi" w:hAnsiTheme="minorHAnsi" w:cstheme="minorHAnsi"/>
                <w:sz w:val="22"/>
                <w:szCs w:val="22"/>
                <w:lang w:eastAsia="en-US"/>
              </w:rPr>
              <w:br/>
            </w:r>
            <w:r w:rsidRPr="00172A52">
              <w:rPr>
                <w:rFonts w:asciiTheme="minorHAnsi" w:hAnsiTheme="minorHAnsi" w:cstheme="minorHAnsi"/>
                <w:b/>
                <w:bCs/>
                <w:sz w:val="22"/>
                <w:szCs w:val="22"/>
                <w:lang w:eastAsia="en-US"/>
              </w:rPr>
              <w:t xml:space="preserve">Instead of the </w:t>
            </w:r>
            <w:r w:rsidR="00172A52" w:rsidRPr="00172A52">
              <w:rPr>
                <w:rFonts w:asciiTheme="minorHAnsi" w:hAnsiTheme="minorHAnsi" w:cstheme="minorHAnsi"/>
                <w:b/>
                <w:bCs/>
                <w:sz w:val="22"/>
                <w:szCs w:val="22"/>
                <w:lang w:eastAsia="en-US"/>
              </w:rPr>
              <w:t>V</w:t>
            </w:r>
            <w:r w:rsidRPr="00172A52">
              <w:rPr>
                <w:rFonts w:asciiTheme="minorHAnsi" w:hAnsiTheme="minorHAnsi" w:cstheme="minorHAnsi"/>
                <w:b/>
                <w:bCs/>
                <w:sz w:val="22"/>
                <w:szCs w:val="22"/>
                <w:lang w:eastAsia="en-US"/>
              </w:rPr>
              <w:t>PF program, monies have been re-allocated to promote D</w:t>
            </w:r>
            <w:r w:rsidR="00172A52" w:rsidRPr="00172A52">
              <w:rPr>
                <w:rFonts w:asciiTheme="minorHAnsi" w:hAnsiTheme="minorHAnsi" w:cstheme="minorHAnsi"/>
                <w:b/>
                <w:bCs/>
                <w:sz w:val="22"/>
                <w:szCs w:val="22"/>
                <w:lang w:eastAsia="en-US"/>
              </w:rPr>
              <w:t>IEB efforts both in-house and with MS.  AAPM has already started this effort with the diversity videos created under the last rounds of awards.</w:t>
            </w:r>
            <w:r w:rsidR="0076178F">
              <w:rPr>
                <w:rFonts w:asciiTheme="minorHAnsi" w:hAnsiTheme="minorHAnsi" w:cstheme="minorHAnsi"/>
                <w:b/>
                <w:bCs/>
                <w:sz w:val="22"/>
                <w:szCs w:val="22"/>
                <w:lang w:eastAsia="en-US"/>
              </w:rPr>
              <w:t xml:space="preserve">  Additional awards and support for DIEB efforts will be offered by AIP.</w:t>
            </w:r>
          </w:p>
          <w:p w14:paraId="065B886C" w14:textId="1B452D3B" w:rsidR="00172A52" w:rsidRDefault="00172A52" w:rsidP="00172A52">
            <w:pPr>
              <w:numPr>
                <w:ilvl w:val="0"/>
                <w:numId w:val="1"/>
              </w:numPr>
              <w:autoSpaceDE w:val="0"/>
              <w:autoSpaceDN w:val="0"/>
              <w:adjustRightInd w:val="0"/>
              <w:ind w:left="340"/>
              <w:rPr>
                <w:rFonts w:asciiTheme="minorHAnsi" w:hAnsiTheme="minorHAnsi" w:cstheme="minorHAnsi"/>
                <w:sz w:val="22"/>
                <w:szCs w:val="22"/>
                <w:lang w:eastAsia="en-US"/>
              </w:rPr>
            </w:pPr>
            <w:r>
              <w:rPr>
                <w:rFonts w:asciiTheme="minorHAnsi" w:hAnsiTheme="minorHAnsi" w:cstheme="minorHAnsi"/>
                <w:sz w:val="22"/>
                <w:szCs w:val="22"/>
                <w:lang w:eastAsia="en-US"/>
              </w:rPr>
              <w:t xml:space="preserve">In response to the COVID-19 pandemic, AIP / ACP has moved to nearly 100% tele-working, with only a skeleton staff maintaining the facility.  AIP had previously made the decision to allocate laptops </w:t>
            </w:r>
            <w:r>
              <w:rPr>
                <w:rFonts w:asciiTheme="minorHAnsi" w:hAnsiTheme="minorHAnsi" w:cstheme="minorHAnsi"/>
                <w:sz w:val="22"/>
                <w:szCs w:val="22"/>
                <w:lang w:eastAsia="en-US"/>
              </w:rPr>
              <w:lastRenderedPageBreak/>
              <w:t>(rather than desktops) to all staff, which facilitated this process.  There are continue issues with home bandwidth and monitors, but overall the change to tele-working has gone well.  AIP has surveyed all personnel and found overall success with the teleworking arrangements.  To date, no AIP staff have contracted COVID-19.  Major stressors during this period have been child-care and C-19 with family (</w:t>
            </w:r>
            <w:proofErr w:type="gramStart"/>
            <w:r>
              <w:rPr>
                <w:rFonts w:asciiTheme="minorHAnsi" w:hAnsiTheme="minorHAnsi" w:cstheme="minorHAnsi"/>
                <w:sz w:val="22"/>
                <w:szCs w:val="22"/>
                <w:lang w:eastAsia="en-US"/>
              </w:rPr>
              <w:t>not  co</w:t>
            </w:r>
            <w:proofErr w:type="gramEnd"/>
            <w:r>
              <w:rPr>
                <w:rFonts w:asciiTheme="minorHAnsi" w:hAnsiTheme="minorHAnsi" w:cstheme="minorHAnsi"/>
                <w:sz w:val="22"/>
                <w:szCs w:val="22"/>
                <w:lang w:eastAsia="en-US"/>
              </w:rPr>
              <w:t>-domiciled) and their care.  Reduction in commuting time has been a strong positive in this timeframe.  AIP / ACP does not envision full occupancy until 2021.</w:t>
            </w:r>
          </w:p>
          <w:p w14:paraId="47E50361" w14:textId="2A220CB5" w:rsidR="00CD6291" w:rsidRDefault="00CD6291" w:rsidP="00172A52">
            <w:pPr>
              <w:numPr>
                <w:ilvl w:val="0"/>
                <w:numId w:val="1"/>
              </w:numPr>
              <w:autoSpaceDE w:val="0"/>
              <w:autoSpaceDN w:val="0"/>
              <w:adjustRightInd w:val="0"/>
              <w:ind w:left="340"/>
              <w:rPr>
                <w:rFonts w:asciiTheme="minorHAnsi" w:hAnsiTheme="minorHAnsi" w:cstheme="minorHAnsi"/>
                <w:sz w:val="22"/>
                <w:szCs w:val="22"/>
                <w:lang w:eastAsia="en-US"/>
              </w:rPr>
            </w:pPr>
            <w:r>
              <w:rPr>
                <w:rFonts w:asciiTheme="minorHAnsi" w:hAnsiTheme="minorHAnsi" w:cstheme="minorHAnsi"/>
                <w:sz w:val="22"/>
                <w:szCs w:val="22"/>
                <w:lang w:eastAsia="en-US"/>
              </w:rPr>
              <w:t>AIP has commissioned a report on the effect of the pandemic on Physical Sciences Education and Resources.  This report will be released on 7/7/2020.</w:t>
            </w:r>
          </w:p>
          <w:p w14:paraId="774E579D" w14:textId="5E4BAC5D" w:rsidR="00CD6291" w:rsidRDefault="00CD6291" w:rsidP="00172A52">
            <w:pPr>
              <w:numPr>
                <w:ilvl w:val="0"/>
                <w:numId w:val="1"/>
              </w:numPr>
              <w:autoSpaceDE w:val="0"/>
              <w:autoSpaceDN w:val="0"/>
              <w:adjustRightInd w:val="0"/>
              <w:ind w:left="340"/>
              <w:rPr>
                <w:rFonts w:asciiTheme="minorHAnsi" w:hAnsiTheme="minorHAnsi" w:cstheme="minorHAnsi"/>
                <w:sz w:val="22"/>
                <w:szCs w:val="22"/>
                <w:lang w:eastAsia="en-US"/>
              </w:rPr>
            </w:pPr>
            <w:r>
              <w:rPr>
                <w:rFonts w:asciiTheme="minorHAnsi" w:hAnsiTheme="minorHAnsi" w:cstheme="minorHAnsi"/>
                <w:sz w:val="22"/>
                <w:szCs w:val="22"/>
                <w:lang w:eastAsia="en-US"/>
              </w:rPr>
              <w:t>Financially, AIP is stable at present, as reductions in expenses have offset revenue reductions.  There is concern on this effect on numerous AIP efforts, including on-boarding, new hires, and capit</w:t>
            </w:r>
            <w:r w:rsidR="0076178F">
              <w:rPr>
                <w:rFonts w:asciiTheme="minorHAnsi" w:hAnsiTheme="minorHAnsi" w:cstheme="minorHAnsi"/>
                <w:sz w:val="22"/>
                <w:szCs w:val="22"/>
                <w:lang w:eastAsia="en-US"/>
              </w:rPr>
              <w:t>o</w:t>
            </w:r>
            <w:r>
              <w:rPr>
                <w:rFonts w:asciiTheme="minorHAnsi" w:hAnsiTheme="minorHAnsi" w:cstheme="minorHAnsi"/>
                <w:sz w:val="22"/>
                <w:szCs w:val="22"/>
                <w:lang w:eastAsia="en-US"/>
              </w:rPr>
              <w:t>l hill efforts.</w:t>
            </w:r>
          </w:p>
          <w:p w14:paraId="28525A92" w14:textId="1F5B0303" w:rsidR="00CD6291" w:rsidRPr="00172A52" w:rsidRDefault="00CD6291" w:rsidP="00172A52">
            <w:pPr>
              <w:numPr>
                <w:ilvl w:val="0"/>
                <w:numId w:val="1"/>
              </w:numPr>
              <w:autoSpaceDE w:val="0"/>
              <w:autoSpaceDN w:val="0"/>
              <w:adjustRightInd w:val="0"/>
              <w:ind w:left="340"/>
              <w:rPr>
                <w:rFonts w:asciiTheme="minorHAnsi" w:hAnsiTheme="minorHAnsi" w:cstheme="minorHAnsi"/>
                <w:sz w:val="22"/>
                <w:szCs w:val="22"/>
                <w:lang w:eastAsia="en-US"/>
              </w:rPr>
            </w:pPr>
            <w:r>
              <w:rPr>
                <w:rFonts w:asciiTheme="minorHAnsi" w:hAnsiTheme="minorHAnsi" w:cstheme="minorHAnsi"/>
                <w:sz w:val="22"/>
                <w:szCs w:val="22"/>
                <w:lang w:eastAsia="en-US"/>
              </w:rPr>
              <w:t>AIP has increased allocations from MS for services to $8.05 / member, based on the CPI-urban.  However, this will be reviewed in the coming year as part of a broader review of AIP services and value.</w:t>
            </w:r>
          </w:p>
          <w:p w14:paraId="05CB27C5" w14:textId="018F3EB2" w:rsidR="00C3035F" w:rsidRPr="00C3035F" w:rsidRDefault="00C3035F" w:rsidP="00C3035F">
            <w:pPr>
              <w:autoSpaceDE w:val="0"/>
              <w:autoSpaceDN w:val="0"/>
              <w:adjustRightInd w:val="0"/>
              <w:rPr>
                <w:rFonts w:asciiTheme="minorHAnsi" w:hAnsiTheme="minorHAnsi" w:cstheme="minorHAnsi"/>
                <w:sz w:val="22"/>
                <w:szCs w:val="22"/>
                <w:lang w:eastAsia="en-US"/>
              </w:rPr>
            </w:pPr>
            <w:r w:rsidRPr="00C3035F">
              <w:rPr>
                <w:rFonts w:asciiTheme="minorHAnsi" w:hAnsiTheme="minorHAnsi" w:cstheme="minorHAnsi"/>
                <w:sz w:val="22"/>
                <w:szCs w:val="22"/>
                <w:lang w:eastAsia="en-US"/>
              </w:rPr>
              <w:t>Summary: AIP as a federation of Member Societies is strong and maintains its</w:t>
            </w:r>
            <w:r w:rsidR="00172A52">
              <w:rPr>
                <w:rFonts w:asciiTheme="minorHAnsi" w:hAnsiTheme="minorHAnsi" w:cstheme="minorHAnsi"/>
                <w:sz w:val="22"/>
                <w:szCs w:val="22"/>
                <w:lang w:eastAsia="en-US"/>
              </w:rPr>
              <w:t xml:space="preserve"> </w:t>
            </w:r>
            <w:r w:rsidRPr="00C3035F">
              <w:rPr>
                <w:rFonts w:asciiTheme="minorHAnsi" w:hAnsiTheme="minorHAnsi" w:cstheme="minorHAnsi"/>
                <w:sz w:val="22"/>
                <w:szCs w:val="22"/>
                <w:lang w:eastAsia="en-US"/>
              </w:rPr>
              <w:t>position for publishing high-quality physics journals through AIP</w:t>
            </w:r>
            <w:r w:rsidR="00CD6291">
              <w:rPr>
                <w:rFonts w:asciiTheme="minorHAnsi" w:hAnsiTheme="minorHAnsi" w:cstheme="minorHAnsi"/>
                <w:sz w:val="22"/>
                <w:szCs w:val="22"/>
                <w:lang w:eastAsia="en-US"/>
              </w:rPr>
              <w:t>P</w:t>
            </w:r>
            <w:r w:rsidRPr="00C3035F">
              <w:rPr>
                <w:rFonts w:asciiTheme="minorHAnsi" w:hAnsiTheme="minorHAnsi" w:cstheme="minorHAnsi"/>
                <w:sz w:val="22"/>
                <w:szCs w:val="22"/>
                <w:lang w:eastAsia="en-US"/>
              </w:rPr>
              <w:t xml:space="preserve"> LLC. AIP</w:t>
            </w:r>
            <w:r w:rsidR="00172A52">
              <w:rPr>
                <w:rFonts w:asciiTheme="minorHAnsi" w:hAnsiTheme="minorHAnsi" w:cstheme="minorHAnsi"/>
                <w:sz w:val="22"/>
                <w:szCs w:val="22"/>
                <w:lang w:eastAsia="en-US"/>
              </w:rPr>
              <w:t xml:space="preserve"> </w:t>
            </w:r>
            <w:r w:rsidRPr="00C3035F">
              <w:rPr>
                <w:rFonts w:asciiTheme="minorHAnsi" w:hAnsiTheme="minorHAnsi" w:cstheme="minorHAnsi"/>
                <w:sz w:val="22"/>
                <w:szCs w:val="22"/>
                <w:lang w:eastAsia="en-US"/>
              </w:rPr>
              <w:t>priorities include History, Library, outreach through its Physics Resources</w:t>
            </w:r>
            <w:r w:rsidR="00172A52">
              <w:rPr>
                <w:rFonts w:asciiTheme="minorHAnsi" w:hAnsiTheme="minorHAnsi" w:cstheme="minorHAnsi"/>
                <w:sz w:val="22"/>
                <w:szCs w:val="22"/>
                <w:lang w:eastAsia="en-US"/>
              </w:rPr>
              <w:t xml:space="preserve"> </w:t>
            </w:r>
            <w:r w:rsidRPr="00C3035F">
              <w:rPr>
                <w:rFonts w:asciiTheme="minorHAnsi" w:hAnsiTheme="minorHAnsi" w:cstheme="minorHAnsi"/>
                <w:sz w:val="22"/>
                <w:szCs w:val="22"/>
                <w:lang w:eastAsia="en-US"/>
              </w:rPr>
              <w:t>activities and Venture Partnership fund, as well as value for its Member Societies.</w:t>
            </w:r>
          </w:p>
          <w:p w14:paraId="4D3A3F2D" w14:textId="535574E1" w:rsidR="00E338F1" w:rsidRPr="00172A52" w:rsidRDefault="00C3035F" w:rsidP="00172A52">
            <w:pPr>
              <w:autoSpaceDE w:val="0"/>
              <w:autoSpaceDN w:val="0"/>
              <w:adjustRightInd w:val="0"/>
              <w:rPr>
                <w:rFonts w:asciiTheme="minorHAnsi" w:hAnsiTheme="minorHAnsi" w:cstheme="minorHAnsi"/>
                <w:sz w:val="22"/>
                <w:szCs w:val="22"/>
                <w:lang w:eastAsia="en-US"/>
              </w:rPr>
            </w:pPr>
            <w:r w:rsidRPr="00C3035F">
              <w:rPr>
                <w:rFonts w:asciiTheme="minorHAnsi" w:hAnsiTheme="minorHAnsi" w:cstheme="minorHAnsi"/>
                <w:sz w:val="22"/>
                <w:szCs w:val="22"/>
                <w:lang w:eastAsia="en-US"/>
              </w:rPr>
              <w:t>AAPM has the important and continuing role as a Member Society of AIP and</w:t>
            </w:r>
            <w:r w:rsidR="00172A52">
              <w:rPr>
                <w:rFonts w:asciiTheme="minorHAnsi" w:hAnsiTheme="minorHAnsi" w:cstheme="minorHAnsi"/>
                <w:sz w:val="22"/>
                <w:szCs w:val="22"/>
                <w:lang w:eastAsia="en-US"/>
              </w:rPr>
              <w:t xml:space="preserve"> </w:t>
            </w:r>
            <w:r w:rsidRPr="00C3035F">
              <w:rPr>
                <w:rFonts w:asciiTheme="minorHAnsi" w:hAnsiTheme="minorHAnsi" w:cstheme="minorHAnsi"/>
                <w:sz w:val="22"/>
                <w:szCs w:val="22"/>
                <w:lang w:eastAsia="en-US"/>
              </w:rPr>
              <w:t>through participating in the AIP Human Resources group. AIP has recently</w:t>
            </w:r>
            <w:r w:rsidR="00172A52">
              <w:rPr>
                <w:rFonts w:asciiTheme="minorHAnsi" w:hAnsiTheme="minorHAnsi" w:cstheme="minorHAnsi"/>
                <w:sz w:val="22"/>
                <w:szCs w:val="22"/>
                <w:lang w:eastAsia="en-US"/>
              </w:rPr>
              <w:t xml:space="preserve"> </w:t>
            </w:r>
            <w:r w:rsidRPr="00C3035F">
              <w:rPr>
                <w:rFonts w:asciiTheme="minorHAnsi" w:hAnsiTheme="minorHAnsi" w:cstheme="minorHAnsi"/>
                <w:sz w:val="22"/>
                <w:szCs w:val="22"/>
                <w:lang w:eastAsia="en-US"/>
              </w:rPr>
              <w:t>completed Strategic Planning which it will now begin implementing.</w:t>
            </w:r>
          </w:p>
        </w:tc>
      </w:tr>
      <w:tr w:rsidR="00E338F1" w:rsidRPr="00C3035F" w14:paraId="247D4DD3" w14:textId="77777777">
        <w:tc>
          <w:tcPr>
            <w:tcW w:w="3348" w:type="dxa"/>
          </w:tcPr>
          <w:p w14:paraId="0164CB0F" w14:textId="77777777" w:rsidR="00E338F1" w:rsidRPr="00C3035F" w:rsidRDefault="00E338F1" w:rsidP="00E338F1">
            <w:pPr>
              <w:rPr>
                <w:rFonts w:asciiTheme="minorHAnsi" w:hAnsiTheme="minorHAnsi" w:cstheme="minorHAnsi"/>
                <w:b/>
                <w:sz w:val="22"/>
                <w:szCs w:val="22"/>
              </w:rPr>
            </w:pPr>
            <w:r w:rsidRPr="00C3035F">
              <w:rPr>
                <w:rFonts w:asciiTheme="minorHAnsi" w:hAnsiTheme="minorHAnsi" w:cstheme="minorHAnsi"/>
                <w:b/>
                <w:sz w:val="22"/>
                <w:szCs w:val="22"/>
              </w:rPr>
              <w:lastRenderedPageBreak/>
              <w:t>Budget Request ($):</w:t>
            </w:r>
          </w:p>
          <w:p w14:paraId="12CEA08B" w14:textId="77777777" w:rsidR="00E338F1" w:rsidRPr="00C3035F" w:rsidRDefault="00E338F1">
            <w:pPr>
              <w:rPr>
                <w:rFonts w:asciiTheme="minorHAnsi" w:hAnsiTheme="minorHAnsi" w:cstheme="minorHAnsi"/>
                <w:b/>
                <w:sz w:val="22"/>
                <w:szCs w:val="22"/>
              </w:rPr>
            </w:pPr>
          </w:p>
        </w:tc>
        <w:tc>
          <w:tcPr>
            <w:tcW w:w="5508" w:type="dxa"/>
          </w:tcPr>
          <w:p w14:paraId="1BF1C0C7" w14:textId="7FD233B1" w:rsidR="00E338F1" w:rsidRPr="00C3035F" w:rsidRDefault="00CD6291">
            <w:pPr>
              <w:rPr>
                <w:rFonts w:asciiTheme="minorHAnsi" w:hAnsiTheme="minorHAnsi" w:cstheme="minorHAnsi"/>
                <w:bCs/>
                <w:sz w:val="22"/>
                <w:szCs w:val="22"/>
              </w:rPr>
            </w:pPr>
            <w:r>
              <w:rPr>
                <w:rFonts w:asciiTheme="minorHAnsi" w:hAnsiTheme="minorHAnsi" w:cstheme="minorHAnsi"/>
                <w:bCs/>
                <w:sz w:val="22"/>
                <w:szCs w:val="22"/>
              </w:rPr>
              <w:t>None</w:t>
            </w:r>
          </w:p>
        </w:tc>
      </w:tr>
    </w:tbl>
    <w:p w14:paraId="204F7074" w14:textId="77777777" w:rsidR="00CD6291" w:rsidRDefault="00CD6291">
      <w:pPr>
        <w:rPr>
          <w:rFonts w:asciiTheme="minorHAnsi" w:hAnsiTheme="minorHAnsi" w:cstheme="minorHAnsi"/>
          <w:b/>
          <w:sz w:val="22"/>
          <w:szCs w:val="22"/>
        </w:rPr>
        <w:sectPr w:rsidR="00CD6291">
          <w:pgSz w:w="12240" w:h="15840"/>
          <w:pgMar w:top="1440" w:right="1800" w:bottom="1440" w:left="1800" w:header="720" w:footer="720" w:gutter="0"/>
          <w:cols w:space="720"/>
          <w:docGrid w:linePitch="360"/>
        </w:sectPr>
      </w:pPr>
    </w:p>
    <w:p w14:paraId="761F6A55" w14:textId="78EFBDC0" w:rsidR="003164D9" w:rsidRPr="00C3035F" w:rsidRDefault="003164D9">
      <w:pPr>
        <w:rPr>
          <w:rFonts w:asciiTheme="minorHAnsi" w:hAnsiTheme="minorHAnsi" w:cstheme="minorHAnsi"/>
          <w:b/>
          <w:sz w:val="22"/>
          <w:szCs w:val="22"/>
        </w:rPr>
      </w:pPr>
    </w:p>
    <w:p w14:paraId="6B975FD1" w14:textId="1A852D36" w:rsidR="00CD6291" w:rsidRPr="00CD6291" w:rsidRDefault="00CD6291" w:rsidP="00CD6291">
      <w:pPr>
        <w:pStyle w:val="NoSpacing"/>
        <w:ind w:right="-36"/>
        <w:rPr>
          <w:rFonts w:cs="Calibri"/>
          <w:i/>
          <w:sz w:val="2"/>
          <w:szCs w:val="26"/>
        </w:rPr>
      </w:pPr>
      <w:bookmarkStart w:id="0" w:name="_Hlk44175762"/>
      <w:bookmarkEnd w:id="0"/>
      <w:r w:rsidRPr="00CD6291">
        <w:rPr>
          <w:rFonts w:cs="Calibri"/>
          <w:noProof/>
          <w:sz w:val="20"/>
          <w:szCs w:val="20"/>
        </w:rPr>
        <mc:AlternateContent>
          <mc:Choice Requires="wpg">
            <w:drawing>
              <wp:anchor distT="0" distB="0" distL="114300" distR="114300" simplePos="0" relativeHeight="251645952" behindDoc="1" locked="0" layoutInCell="1" allowOverlap="1" wp14:anchorId="25FBEB40" wp14:editId="4C7CC7D9">
                <wp:simplePos x="0" y="0"/>
                <wp:positionH relativeFrom="margin">
                  <wp:align>right</wp:align>
                </wp:positionH>
                <wp:positionV relativeFrom="paragraph">
                  <wp:posOffset>88900</wp:posOffset>
                </wp:positionV>
                <wp:extent cx="1828801" cy="1581151"/>
                <wp:effectExtent l="0" t="57150" r="0" b="0"/>
                <wp:wrapNone/>
                <wp:docPr id="296" name="Group 296"/>
                <wp:cNvGraphicFramePr/>
                <a:graphic xmlns:a="http://schemas.openxmlformats.org/drawingml/2006/main">
                  <a:graphicData uri="http://schemas.microsoft.com/office/word/2010/wordprocessingGroup">
                    <wpg:wgp>
                      <wpg:cNvGrpSpPr/>
                      <wpg:grpSpPr>
                        <a:xfrm>
                          <a:off x="0" y="0"/>
                          <a:ext cx="1828801" cy="1581151"/>
                          <a:chOff x="-72229" y="-48152"/>
                          <a:chExt cx="1981200" cy="1598619"/>
                        </a:xfrm>
                      </wpg:grpSpPr>
                      <pic:pic xmlns:pic="http://schemas.openxmlformats.org/drawingml/2006/picture">
                        <pic:nvPicPr>
                          <pic:cNvPr id="293" name="Picture 293" descr="A Product Marketing Roadmap and Its Value to Sales | Proficientz"/>
                          <pic:cNvPicPr>
                            <a:picLocks noChangeAspect="1"/>
                          </pic:cNvPicPr>
                        </pic:nvPicPr>
                        <pic:blipFill rotWithShape="1">
                          <a:blip r:embed="rId7" cstate="print">
                            <a:extLst>
                              <a:ext uri="{28A0092B-C50C-407E-A947-70E740481C1C}">
                                <a14:useLocalDpi xmlns:a14="http://schemas.microsoft.com/office/drawing/2010/main" val="0"/>
                              </a:ext>
                            </a:extLst>
                          </a:blip>
                          <a:srcRect r="5803"/>
                          <a:stretch/>
                        </pic:blipFill>
                        <pic:spPr bwMode="auto">
                          <a:xfrm>
                            <a:off x="-72229" y="322377"/>
                            <a:ext cx="1981200" cy="12280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 name="Picture 294" descr="Destination Way Arrived - Free image on Pixabay"/>
                          <pic:cNvPicPr>
                            <a:picLocks noChangeAspect="1"/>
                          </pic:cNvPicPr>
                        </pic:nvPicPr>
                        <pic:blipFill rotWithShape="1">
                          <a:blip r:embed="rId8" cstate="print">
                            <a:extLst>
                              <a:ext uri="{28A0092B-C50C-407E-A947-70E740481C1C}">
                                <a14:useLocalDpi xmlns:a14="http://schemas.microsoft.com/office/drawing/2010/main" val="0"/>
                              </a:ext>
                            </a:extLst>
                          </a:blip>
                          <a:srcRect l="7896" r="3346"/>
                          <a:stretch/>
                        </pic:blipFill>
                        <pic:spPr bwMode="auto">
                          <a:xfrm>
                            <a:off x="1350745" y="-48152"/>
                            <a:ext cx="404993" cy="337058"/>
                          </a:xfrm>
                          <a:prstGeom prst="rect">
                            <a:avLst/>
                          </a:prstGeom>
                          <a:noFill/>
                          <a:ln w="57150">
                            <a:solidFill>
                              <a:srgbClr val="6B1B69"/>
                            </a:solidFill>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59B58F9" id="Group 296" o:spid="_x0000_s1026" style="position:absolute;margin-left:92.8pt;margin-top:7pt;width:2in;height:124.5pt;z-index:-251670528;mso-position-horizontal:right;mso-position-horizontal-relative:margin;mso-width-relative:margin;mso-height-relative:margin" coordorigin="-722,-481" coordsize="19812,1598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 o:spid="_x0000_s1027" type="#_x0000_t75" alt="A Product Marketing Roadmap and Its Value to Sales | Proficientz" style="position:absolute;left:-722;top:3223;width:19811;height:122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">
                  <v:imagedata r:id="rId9" o:title="A Product Marketing Roadmap and Its Value to Sales | Proficientz" cropright="3803f"/>
                </v:shape>
                <v:shape id="Picture 294" o:spid="_x0000_s1028" type="#_x0000_t75" alt="Destination Way Arrived - Free image on Pixabay" style="position:absolute;left:13507;top:-481;width:4050;height:33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" stroked="t" strokecolor="#6b1b69" strokeweight="4.5pt">
                  <v:imagedata r:id="rId10" o:title="Destination Way Arrived - Free image on Pixabay" cropleft="5175f" cropright="2193f"/>
                  <v:path arrowok="t"/>
                </v:shape>
                <w10:wrap anchorx="margin"/>
              </v:group>
            </w:pict>
          </mc:Fallback>
        </mc:AlternateContent>
      </w:r>
      <w:r w:rsidRPr="00CD6291">
        <w:rPr>
          <w:rFonts w:cs="Calibri"/>
          <w:i/>
          <w:szCs w:val="24"/>
        </w:rPr>
        <w:t xml:space="preserve">Report from Bruce Curran, AIP Board member appointed by AAPM &amp; </w:t>
      </w:r>
      <w:r w:rsidRPr="00CD6291">
        <w:rPr>
          <w:rFonts w:cs="Calibri"/>
          <w:i/>
          <w:szCs w:val="24"/>
        </w:rPr>
        <w:br/>
        <w:t>Liz Dart Caron, AIP Senior Director, Executive Office &amp; Member Society Engagement</w:t>
      </w:r>
    </w:p>
    <w:p w14:paraId="2943CB04" w14:textId="77777777" w:rsidR="00CD6291" w:rsidRPr="00CD6291" w:rsidRDefault="00CD6291" w:rsidP="00CD6291">
      <w:pPr>
        <w:pStyle w:val="NoSpacing"/>
        <w:rPr>
          <w:rFonts w:ascii="Franklin Gothic Medium Cond" w:hAnsi="Franklin Gothic Medium Cond" w:cs="Calibri"/>
          <w:color w:val="006699"/>
          <w:sz w:val="8"/>
          <w:szCs w:val="26"/>
        </w:rPr>
      </w:pPr>
    </w:p>
    <w:p w14:paraId="28D0161F" w14:textId="77777777" w:rsidR="00CD6291" w:rsidRPr="00CD6291" w:rsidRDefault="00CD6291" w:rsidP="00CD6291">
      <w:pPr>
        <w:pStyle w:val="NoSpacing"/>
        <w:rPr>
          <w:rFonts w:ascii="Franklin Gothic Medium Cond" w:hAnsi="Franklin Gothic Medium Cond" w:cs="Calibri"/>
          <w:color w:val="006699"/>
          <w:sz w:val="16"/>
          <w:szCs w:val="16"/>
        </w:rPr>
      </w:pPr>
    </w:p>
    <w:p w14:paraId="51ED698B" w14:textId="77777777" w:rsidR="00CD6291" w:rsidRPr="00CD6291" w:rsidRDefault="00CD6291" w:rsidP="00CD6291">
      <w:pPr>
        <w:pStyle w:val="NoSpacing"/>
        <w:rPr>
          <w:rFonts w:ascii="Franklin Gothic Medium Cond" w:hAnsi="Franklin Gothic Medium Cond" w:cs="Calibri"/>
          <w:color w:val="0070C0"/>
          <w:sz w:val="26"/>
          <w:szCs w:val="26"/>
        </w:rPr>
      </w:pPr>
      <w:r w:rsidRPr="00CD6291">
        <w:rPr>
          <w:rFonts w:ascii="Franklin Gothic Medium Cond" w:hAnsi="Franklin Gothic Medium Cond" w:cs="Calibri"/>
          <w:color w:val="006699"/>
          <w:sz w:val="26"/>
          <w:szCs w:val="26"/>
        </w:rPr>
        <w:t>Strategic Planning</w:t>
      </w:r>
    </w:p>
    <w:p w14:paraId="1BF6E1E0" w14:textId="77777777" w:rsidR="00CD6291" w:rsidRPr="00CD6291" w:rsidRDefault="00CD6291" w:rsidP="00CD6291">
      <w:pPr>
        <w:rPr>
          <w:rFonts w:cs="Calibri"/>
          <w:color w:val="0A0A0A"/>
          <w:sz w:val="6"/>
          <w:szCs w:val="6"/>
          <w:shd w:val="clear" w:color="auto" w:fill="FFFFFF"/>
        </w:rPr>
      </w:pPr>
    </w:p>
    <w:p w14:paraId="694402D3" w14:textId="358E526E" w:rsidR="00CD6291" w:rsidRPr="00CD6291" w:rsidRDefault="00CD6291" w:rsidP="00CD6291">
      <w:pPr>
        <w:pStyle w:val="NoSpacing"/>
        <w:ind w:right="2610"/>
        <w:rPr>
          <w:rFonts w:ascii="Franklin Gothic Medium Cond" w:hAnsi="Franklin Gothic Medium Cond" w:cs="Calibri"/>
          <w:color w:val="006699"/>
          <w:sz w:val="26"/>
          <w:szCs w:val="26"/>
        </w:rPr>
      </w:pPr>
      <w:r w:rsidRPr="003C2C0A">
        <w:t>In September</w:t>
      </w:r>
      <w:r>
        <w:t xml:space="preserve"> 2019</w:t>
      </w:r>
      <w:r w:rsidRPr="003C2C0A">
        <w:t xml:space="preserve">, the AIP Board unanimously passed a new </w:t>
      </w:r>
      <w:hyperlink r:id="rId11" w:history="1">
        <w:r w:rsidRPr="00CD6291">
          <w:rPr>
            <w:rStyle w:val="Hyperlink"/>
            <w:rFonts w:cs="Calibri"/>
          </w:rPr>
          <w:t>Strategic Framework</w:t>
        </w:r>
      </w:hyperlink>
      <w:r w:rsidRPr="003C2C0A">
        <w:t xml:space="preserve"> for the Institute. 2020 </w:t>
      </w:r>
      <w:r>
        <w:t xml:space="preserve">is </w:t>
      </w:r>
      <w:r w:rsidRPr="003C2C0A">
        <w:t xml:space="preserve">a year of </w:t>
      </w:r>
      <w:r w:rsidRPr="003C2C0A">
        <w:rPr>
          <w:rFonts w:cs="Calibri"/>
          <w:b/>
          <w:noProof/>
          <w:color w:val="181717"/>
        </w:rPr>
        <w:t xml:space="preserve">discovery </w:t>
      </w:r>
      <w:r w:rsidRPr="003C2C0A">
        <w:rPr>
          <w:rFonts w:cs="Calibri"/>
          <w:noProof/>
          <w:color w:val="181717"/>
        </w:rPr>
        <w:t xml:space="preserve">during which we </w:t>
      </w:r>
      <w:r>
        <w:rPr>
          <w:rFonts w:cs="Calibri"/>
          <w:noProof/>
          <w:color w:val="181717"/>
        </w:rPr>
        <w:t xml:space="preserve">are working </w:t>
      </w:r>
      <w:r w:rsidRPr="003C2C0A">
        <w:rPr>
          <w:rFonts w:cs="Calibri"/>
          <w:noProof/>
          <w:color w:val="181717"/>
        </w:rPr>
        <w:t>to define</w:t>
      </w:r>
      <w:r w:rsidRPr="003C2C0A">
        <w:rPr>
          <w:rFonts w:cs="Calibri"/>
          <w:b/>
          <w:noProof/>
          <w:color w:val="181717"/>
        </w:rPr>
        <w:t xml:space="preserve"> how to apply the framework in order to realize our 2025 vision</w:t>
      </w:r>
      <w:r w:rsidRPr="003C2C0A">
        <w:rPr>
          <w:rFonts w:cs="Calibri"/>
          <w:noProof/>
          <w:color w:val="181717"/>
        </w:rPr>
        <w:t>.</w:t>
      </w:r>
      <w:r>
        <w:rPr>
          <w:rFonts w:cs="Calibri"/>
          <w:noProof/>
          <w:color w:val="181717"/>
        </w:rPr>
        <w:t xml:space="preserve"> </w:t>
      </w:r>
      <w:r>
        <w:rPr>
          <w:noProof/>
          <w:color w:val="181717"/>
        </w:rPr>
        <w:t>AIP CEO Michael Moloney presented the framework to the AA</w:t>
      </w:r>
      <w:r>
        <w:rPr>
          <w:noProof/>
          <w:color w:val="181717"/>
        </w:rPr>
        <w:t>PM</w:t>
      </w:r>
      <w:r>
        <w:rPr>
          <w:noProof/>
          <w:color w:val="181717"/>
        </w:rPr>
        <w:t xml:space="preserve"> Board of Directors on April 7.</w:t>
      </w:r>
    </w:p>
    <w:p w14:paraId="712D382F" w14:textId="77777777" w:rsidR="00CD6291" w:rsidRPr="00CD6291" w:rsidRDefault="00CD6291" w:rsidP="00CD6291">
      <w:pPr>
        <w:pStyle w:val="NoSpacing"/>
        <w:ind w:right="3827"/>
        <w:rPr>
          <w:rFonts w:ascii="Franklin Gothic Medium Cond" w:hAnsi="Franklin Gothic Medium Cond" w:cs="Calibri"/>
          <w:color w:val="006699"/>
          <w:sz w:val="26"/>
          <w:szCs w:val="26"/>
        </w:rPr>
      </w:pPr>
      <w:r>
        <w:rPr>
          <w:noProof/>
          <w:color w:val="181717"/>
        </w:rPr>
        <w:drawing>
          <wp:anchor distT="0" distB="0" distL="114300" distR="114300" simplePos="0" relativeHeight="251648000" behindDoc="0" locked="0" layoutInCell="1" allowOverlap="1" wp14:anchorId="6A0BA240" wp14:editId="5B5C69F5">
            <wp:simplePos x="0" y="0"/>
            <wp:positionH relativeFrom="margin">
              <wp:posOffset>-152400</wp:posOffset>
            </wp:positionH>
            <wp:positionV relativeFrom="paragraph">
              <wp:posOffset>192405</wp:posOffset>
            </wp:positionV>
            <wp:extent cx="6631805" cy="1009650"/>
            <wp:effectExtent l="0" t="0" r="0" b="0"/>
            <wp:wrapNone/>
            <wp:docPr id="297" name="Picture 29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1185AA4.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31805" cy="1009650"/>
                    </a:xfrm>
                    <a:prstGeom prst="rect">
                      <a:avLst/>
                    </a:prstGeom>
                  </pic:spPr>
                </pic:pic>
              </a:graphicData>
            </a:graphic>
            <wp14:sizeRelH relativeFrom="page">
              <wp14:pctWidth>0</wp14:pctWidth>
            </wp14:sizeRelH>
            <wp14:sizeRelV relativeFrom="page">
              <wp14:pctHeight>0</wp14:pctHeight>
            </wp14:sizeRelV>
          </wp:anchor>
        </w:drawing>
      </w:r>
    </w:p>
    <w:p w14:paraId="6ED1539D" w14:textId="77777777" w:rsidR="00CD6291" w:rsidRPr="00CD6291" w:rsidRDefault="00CD6291" w:rsidP="00CD6291">
      <w:pPr>
        <w:pStyle w:val="NoSpacing"/>
        <w:ind w:right="3827"/>
        <w:rPr>
          <w:rFonts w:ascii="Franklin Gothic Medium Cond" w:hAnsi="Franklin Gothic Medium Cond" w:cs="Calibri"/>
          <w:color w:val="006699"/>
          <w:sz w:val="26"/>
          <w:szCs w:val="26"/>
        </w:rPr>
      </w:pPr>
    </w:p>
    <w:p w14:paraId="6F81A7A4" w14:textId="77777777" w:rsidR="00CD6291" w:rsidRPr="00CD6291" w:rsidRDefault="00CD6291" w:rsidP="00CD6291">
      <w:pPr>
        <w:pStyle w:val="NoSpacing"/>
        <w:ind w:right="3827"/>
        <w:rPr>
          <w:rFonts w:ascii="Franklin Gothic Medium Cond" w:hAnsi="Franklin Gothic Medium Cond" w:cs="Calibri"/>
          <w:color w:val="006699"/>
          <w:sz w:val="26"/>
          <w:szCs w:val="26"/>
        </w:rPr>
      </w:pPr>
    </w:p>
    <w:p w14:paraId="5C093749" w14:textId="77777777" w:rsidR="00CD6291" w:rsidRPr="00CD6291" w:rsidRDefault="00CD6291" w:rsidP="00CD6291">
      <w:pPr>
        <w:pStyle w:val="NoSpacing"/>
        <w:ind w:right="3827"/>
        <w:rPr>
          <w:rFonts w:ascii="Franklin Gothic Medium Cond" w:hAnsi="Franklin Gothic Medium Cond" w:cs="Calibri"/>
          <w:color w:val="006699"/>
          <w:sz w:val="26"/>
          <w:szCs w:val="26"/>
        </w:rPr>
      </w:pPr>
    </w:p>
    <w:p w14:paraId="689ADD55" w14:textId="77777777" w:rsidR="00CD6291" w:rsidRPr="00CD6291" w:rsidRDefault="00CD6291" w:rsidP="00CD6291">
      <w:pPr>
        <w:pStyle w:val="NoSpacing"/>
        <w:ind w:right="3827"/>
        <w:rPr>
          <w:rFonts w:ascii="Franklin Gothic Medium Cond" w:hAnsi="Franklin Gothic Medium Cond" w:cs="Calibri"/>
          <w:color w:val="006699"/>
          <w:sz w:val="26"/>
          <w:szCs w:val="26"/>
        </w:rPr>
      </w:pPr>
    </w:p>
    <w:p w14:paraId="182A02B6" w14:textId="77777777" w:rsidR="00CD6291" w:rsidRPr="00CD6291" w:rsidRDefault="00CD6291" w:rsidP="00CD6291">
      <w:pPr>
        <w:pStyle w:val="NoSpacing"/>
        <w:ind w:right="3827"/>
        <w:rPr>
          <w:rFonts w:ascii="Franklin Gothic Medium Cond" w:hAnsi="Franklin Gothic Medium Cond" w:cs="Calibri"/>
          <w:color w:val="006699"/>
          <w:sz w:val="26"/>
          <w:szCs w:val="26"/>
        </w:rPr>
      </w:pPr>
    </w:p>
    <w:p w14:paraId="1EB6CB1F" w14:textId="77777777" w:rsidR="00CD6291" w:rsidRPr="00CD6291" w:rsidRDefault="00CD6291" w:rsidP="00CD6291">
      <w:pPr>
        <w:pStyle w:val="NoSpacing"/>
        <w:ind w:right="3827"/>
        <w:rPr>
          <w:rFonts w:ascii="Franklin Gothic Medium Cond" w:hAnsi="Franklin Gothic Medium Cond" w:cs="Calibri"/>
          <w:color w:val="006699"/>
          <w:sz w:val="26"/>
          <w:szCs w:val="26"/>
        </w:rPr>
      </w:pPr>
    </w:p>
    <w:p w14:paraId="659B3748" w14:textId="77777777" w:rsidR="00CD6291" w:rsidRPr="00CD6291" w:rsidRDefault="00CD6291" w:rsidP="00CD6291">
      <w:pPr>
        <w:pStyle w:val="NoSpacing"/>
        <w:ind w:right="3827"/>
        <w:rPr>
          <w:rFonts w:ascii="Franklin Gothic Medium Cond" w:hAnsi="Franklin Gothic Medium Cond" w:cs="Calibri"/>
          <w:color w:val="006699"/>
          <w:sz w:val="26"/>
          <w:szCs w:val="26"/>
        </w:rPr>
      </w:pPr>
      <w:r w:rsidRPr="00CD6291">
        <w:rPr>
          <w:rFonts w:ascii="Franklin Gothic Medium Cond" w:hAnsi="Franklin Gothic Medium Cond" w:cs="Calibri"/>
          <w:noProof/>
          <w:color w:val="375E85"/>
          <w:sz w:val="28"/>
          <w:szCs w:val="24"/>
        </w:rPr>
        <mc:AlternateContent>
          <mc:Choice Requires="wps">
            <w:drawing>
              <wp:anchor distT="0" distB="0" distL="114300" distR="114300" simplePos="0" relativeHeight="251656192" behindDoc="0" locked="0" layoutInCell="1" allowOverlap="1" wp14:anchorId="0359CDC0" wp14:editId="2736E7E3">
                <wp:simplePos x="0" y="0"/>
                <wp:positionH relativeFrom="margin">
                  <wp:posOffset>3332071</wp:posOffset>
                </wp:positionH>
                <wp:positionV relativeFrom="paragraph">
                  <wp:posOffset>25170</wp:posOffset>
                </wp:positionV>
                <wp:extent cx="3116580" cy="3882525"/>
                <wp:effectExtent l="95250" t="76200" r="102870" b="80010"/>
                <wp:wrapNone/>
                <wp:docPr id="25" name="Rectangle: Rounded Corners 25"/>
                <wp:cNvGraphicFramePr/>
                <a:graphic xmlns:a="http://schemas.openxmlformats.org/drawingml/2006/main">
                  <a:graphicData uri="http://schemas.microsoft.com/office/word/2010/wordprocessingShape">
                    <wps:wsp>
                      <wps:cNvSpPr/>
                      <wps:spPr>
                        <a:xfrm rot="193345">
                          <a:off x="0" y="0"/>
                          <a:ext cx="3116580" cy="3882525"/>
                        </a:xfrm>
                        <a:prstGeom prst="roundRect">
                          <a:avLst/>
                        </a:prstGeom>
                        <a:noFill/>
                        <a:ln w="28575">
                          <a:solidFill>
                            <a:srgbClr val="006699"/>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DD5E14" id="Rectangle: Rounded Corners 25" o:spid="_x0000_s1026" style="position:absolute;margin-left:262.35pt;margin-top:2pt;width:245.4pt;height:305.7pt;rotation:211184fd;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" filled="f" strokecolor="#069" strokeweight="2.25pt">
                <v:stroke dashstyle="3 1" joinstyle="miter"/>
                <w10:wrap anchorx="margin"/>
              </v:roundrect>
            </w:pict>
          </mc:Fallback>
        </mc:AlternateContent>
      </w:r>
      <w:r w:rsidRPr="00CD6291">
        <w:rPr>
          <w:rFonts w:cs="Calibri"/>
          <w:noProof/>
          <w:color w:val="0A0A0A"/>
          <w:sz w:val="23"/>
          <w:szCs w:val="23"/>
          <w:shd w:val="clear" w:color="auto" w:fill="FFFFFF"/>
        </w:rPr>
        <w:drawing>
          <wp:anchor distT="0" distB="0" distL="114300" distR="114300" simplePos="0" relativeHeight="251664384" behindDoc="0" locked="0" layoutInCell="1" allowOverlap="1" wp14:anchorId="006ABE98" wp14:editId="1A1E7981">
            <wp:simplePos x="0" y="0"/>
            <wp:positionH relativeFrom="column">
              <wp:posOffset>9391650</wp:posOffset>
            </wp:positionH>
            <wp:positionV relativeFrom="paragraph">
              <wp:posOffset>2620644</wp:posOffset>
            </wp:positionV>
            <wp:extent cx="625098" cy="638175"/>
            <wp:effectExtent l="0" t="0" r="3810" b="0"/>
            <wp:wrapNone/>
            <wp:docPr id="31" name="Picture 2" descr="A person wearing a suit and tie smiling and looking at the camera&#10;&#10;Description automatically generated">
              <a:extLst xmlns:a="http://schemas.openxmlformats.org/drawingml/2006/main">
                <a:ext uri="{FF2B5EF4-FFF2-40B4-BE49-F238E27FC236}">
                  <a16:creationId xmlns:a16="http://schemas.microsoft.com/office/drawing/2014/main" id="{490F9AF5-CAE1-3E49-89B2-3DE53A4ED1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wearing a suit and tie smiling and looking at the camera&#10;&#10;Description automatically generated">
                      <a:extLst>
                        <a:ext uri="{FF2B5EF4-FFF2-40B4-BE49-F238E27FC236}">
                          <a16:creationId xmlns:a16="http://schemas.microsoft.com/office/drawing/2014/main" id="{490F9AF5-CAE1-3E49-89B2-3DE53A4ED1D5}"/>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862" cy="640997"/>
                    </a:xfrm>
                    <a:prstGeom prst="rect">
                      <a:avLst/>
                    </a:prstGeom>
                  </pic:spPr>
                </pic:pic>
              </a:graphicData>
            </a:graphic>
            <wp14:sizeRelH relativeFrom="margin">
              <wp14:pctWidth>0</wp14:pctWidth>
            </wp14:sizeRelH>
            <wp14:sizeRelV relativeFrom="margin">
              <wp14:pctHeight>0</wp14:pctHeight>
            </wp14:sizeRelV>
          </wp:anchor>
        </w:drawing>
      </w:r>
      <w:r w:rsidRPr="00CD6291">
        <w:rPr>
          <w:rFonts w:cs="Calibri"/>
          <w:noProof/>
          <w:color w:val="0A0A0A"/>
          <w:sz w:val="23"/>
          <w:szCs w:val="23"/>
          <w:shd w:val="clear" w:color="auto" w:fill="FFFFFF"/>
        </w:rPr>
        <w:drawing>
          <wp:anchor distT="0" distB="0" distL="114300" distR="114300" simplePos="0" relativeHeight="251666432" behindDoc="0" locked="0" layoutInCell="1" allowOverlap="1" wp14:anchorId="1E280AC1" wp14:editId="013158A2">
            <wp:simplePos x="0" y="0"/>
            <wp:positionH relativeFrom="column">
              <wp:posOffset>7219949</wp:posOffset>
            </wp:positionH>
            <wp:positionV relativeFrom="paragraph">
              <wp:posOffset>2620644</wp:posOffset>
            </wp:positionV>
            <wp:extent cx="439399" cy="638175"/>
            <wp:effectExtent l="0" t="0" r="0" b="0"/>
            <wp:wrapNone/>
            <wp:docPr id="1120" name="Picture 5" descr="A person wearing a suit and tie&#10;&#10;Description automatically generated">
              <a:extLst xmlns:a="http://schemas.openxmlformats.org/drawingml/2006/main">
                <a:ext uri="{FF2B5EF4-FFF2-40B4-BE49-F238E27FC236}">
                  <a16:creationId xmlns:a16="http://schemas.microsoft.com/office/drawing/2014/main" id="{C88849F6-E37C-7143-8566-C0DC2DB9F6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wearing a suit and tie&#10;&#10;Description automatically generated">
                      <a:extLst>
                        <a:ext uri="{FF2B5EF4-FFF2-40B4-BE49-F238E27FC236}">
                          <a16:creationId xmlns:a16="http://schemas.microsoft.com/office/drawing/2014/main" id="{C88849F6-E37C-7143-8566-C0DC2DB9F615}"/>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3127" cy="643590"/>
                    </a:xfrm>
                    <a:prstGeom prst="rect">
                      <a:avLst/>
                    </a:prstGeom>
                  </pic:spPr>
                </pic:pic>
              </a:graphicData>
            </a:graphic>
            <wp14:sizeRelH relativeFrom="margin">
              <wp14:pctWidth>0</wp14:pctWidth>
            </wp14:sizeRelH>
            <wp14:sizeRelV relativeFrom="margin">
              <wp14:pctHeight>0</wp14:pctHeight>
            </wp14:sizeRelV>
          </wp:anchor>
        </w:drawing>
      </w:r>
      <w:r w:rsidRPr="00CD6291">
        <w:rPr>
          <w:rFonts w:cs="Calibri"/>
          <w:noProof/>
          <w:color w:val="0A0A0A"/>
          <w:sz w:val="23"/>
          <w:szCs w:val="23"/>
          <w:shd w:val="clear" w:color="auto" w:fill="FFFFFF"/>
        </w:rPr>
        <w:drawing>
          <wp:anchor distT="0" distB="0" distL="114300" distR="114300" simplePos="0" relativeHeight="251668480" behindDoc="0" locked="0" layoutInCell="1" allowOverlap="1" wp14:anchorId="5D21F7C2" wp14:editId="7B2AB8CF">
            <wp:simplePos x="0" y="0"/>
            <wp:positionH relativeFrom="column">
              <wp:posOffset>7915275</wp:posOffset>
            </wp:positionH>
            <wp:positionV relativeFrom="paragraph">
              <wp:posOffset>4401819</wp:posOffset>
            </wp:positionV>
            <wp:extent cx="426322" cy="638175"/>
            <wp:effectExtent l="0" t="0" r="0" b="0"/>
            <wp:wrapNone/>
            <wp:docPr id="1124" name="Picture 20" descr="A person wearing glasses&#10;&#10;Description automatically generated">
              <a:extLst xmlns:a="http://schemas.openxmlformats.org/drawingml/2006/main">
                <a:ext uri="{FF2B5EF4-FFF2-40B4-BE49-F238E27FC236}">
                  <a16:creationId xmlns:a16="http://schemas.microsoft.com/office/drawing/2014/main" id="{59F117A0-3850-0344-83E6-A75B9810FD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erson wearing glasses&#10;&#10;Description automatically generated">
                      <a:extLst>
                        <a:ext uri="{FF2B5EF4-FFF2-40B4-BE49-F238E27FC236}">
                          <a16:creationId xmlns:a16="http://schemas.microsoft.com/office/drawing/2014/main" id="{59F117A0-3850-0344-83E6-A75B9810FDF9}"/>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9487" cy="642912"/>
                    </a:xfrm>
                    <a:prstGeom prst="rect">
                      <a:avLst/>
                    </a:prstGeom>
                  </pic:spPr>
                </pic:pic>
              </a:graphicData>
            </a:graphic>
            <wp14:sizeRelH relativeFrom="margin">
              <wp14:pctWidth>0</wp14:pctWidth>
            </wp14:sizeRelH>
            <wp14:sizeRelV relativeFrom="margin">
              <wp14:pctHeight>0</wp14:pctHeight>
            </wp14:sizeRelV>
          </wp:anchor>
        </w:drawing>
      </w:r>
      <w:r w:rsidRPr="00CD6291">
        <w:rPr>
          <w:rFonts w:cs="Calibri"/>
          <w:noProof/>
          <w:color w:val="0A0A0A"/>
          <w:sz w:val="23"/>
          <w:szCs w:val="23"/>
          <w:shd w:val="clear" w:color="auto" w:fill="FFFFFF"/>
        </w:rPr>
        <mc:AlternateContent>
          <mc:Choice Requires="wps">
            <w:drawing>
              <wp:anchor distT="45720" distB="45720" distL="114300" distR="114300" simplePos="0" relativeHeight="251650048" behindDoc="0" locked="0" layoutInCell="1" allowOverlap="1" wp14:anchorId="3100DD67" wp14:editId="093A8A2B">
                <wp:simplePos x="0" y="0"/>
                <wp:positionH relativeFrom="margin">
                  <wp:posOffset>-38735</wp:posOffset>
                </wp:positionH>
                <wp:positionV relativeFrom="paragraph">
                  <wp:posOffset>271145</wp:posOffset>
                </wp:positionV>
                <wp:extent cx="3000375" cy="1404620"/>
                <wp:effectExtent l="95250" t="95250" r="104775" b="1016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noFill/>
                          <a:miter lim="800000"/>
                          <a:headEnd/>
                          <a:tailEnd/>
                        </a:ln>
                        <a:effectLst>
                          <a:outerShdw blurRad="63500" sx="102000" sy="102000" algn="ctr" rotWithShape="0">
                            <a:prstClr val="black">
                              <a:alpha val="40000"/>
                            </a:prstClr>
                          </a:outerShdw>
                        </a:effectLst>
                      </wps:spPr>
                      <wps:txbx>
                        <w:txbxContent>
                          <w:p w14:paraId="38C3D5A3" w14:textId="77777777" w:rsidR="00CD6291" w:rsidRPr="00CD6291" w:rsidRDefault="00CD6291" w:rsidP="00CD6291">
                            <w:pPr>
                              <w:rPr>
                                <w:rFonts w:cs="Calibri"/>
                                <w:color w:val="0A0A0A"/>
                                <w:sz w:val="6"/>
                                <w:szCs w:val="6"/>
                                <w:shd w:val="clear" w:color="auto" w:fill="FFFFFF"/>
                              </w:rPr>
                            </w:pPr>
                            <w:r w:rsidRPr="00CD6291">
                              <w:rPr>
                                <w:rFonts w:ascii="Franklin Gothic Medium Cond" w:hAnsi="Franklin Gothic Medium Cond" w:cs="Calibri"/>
                                <w:color w:val="006699"/>
                                <w:sz w:val="26"/>
                                <w:szCs w:val="26"/>
                                <w:shd w:val="clear" w:color="auto" w:fill="FFFFFF"/>
                              </w:rPr>
                              <w:t>Venture Partnership Fund</w:t>
                            </w:r>
                            <w:r w:rsidRPr="00CD6291">
                              <w:rPr>
                                <w:rFonts w:cs="Calibri"/>
                                <w:color w:val="0A0A0A"/>
                                <w:sz w:val="23"/>
                                <w:szCs w:val="23"/>
                                <w:shd w:val="clear" w:color="auto" w:fill="FFFFFF"/>
                              </w:rPr>
                              <w:br/>
                            </w:r>
                          </w:p>
                          <w:p w14:paraId="4BE79612" w14:textId="77777777" w:rsidR="00CD6291" w:rsidRPr="00CD6291" w:rsidRDefault="00CD6291" w:rsidP="00CD6291">
                            <w:pPr>
                              <w:rPr>
                                <w:rFonts w:cs="Calibri"/>
                                <w:color w:val="0A0A0A"/>
                                <w:shd w:val="clear" w:color="auto" w:fill="FFFFFF"/>
                              </w:rPr>
                            </w:pPr>
                            <w:r w:rsidRPr="00CD6291">
                              <w:rPr>
                                <w:rFonts w:cs="Calibri"/>
                                <w:color w:val="0A0A0A"/>
                                <w:shd w:val="clear" w:color="auto" w:fill="FFFFFF"/>
                              </w:rPr>
                              <w:t>Created to increase the value of the federation by helping MS address a strategic goal of their own – or shared with other MS – in partnership with AIP. ~$350K/year. AAPM projects:</w:t>
                            </w:r>
                          </w:p>
                          <w:p w14:paraId="0E7511CD" w14:textId="77777777" w:rsidR="00CD6291" w:rsidRPr="00CD6291" w:rsidRDefault="00CD6291" w:rsidP="00CD6291">
                            <w:pPr>
                              <w:pStyle w:val="ListParagraph"/>
                              <w:numPr>
                                <w:ilvl w:val="0"/>
                                <w:numId w:val="4"/>
                              </w:numPr>
                              <w:tabs>
                                <w:tab w:val="left" w:pos="360"/>
                              </w:tabs>
                              <w:spacing w:after="60" w:line="262" w:lineRule="auto"/>
                              <w:ind w:left="547"/>
                              <w:contextualSpacing w:val="0"/>
                              <w:rPr>
                                <w:color w:val="0A0A0A"/>
                                <w:shd w:val="clear" w:color="auto" w:fill="FFFFFF"/>
                              </w:rPr>
                            </w:pPr>
                            <w:r w:rsidRPr="00CD6291">
                              <w:rPr>
                                <w:b/>
                                <w:bCs/>
                                <w:color w:val="0A0A0A"/>
                                <w:shd w:val="clear" w:color="auto" w:fill="FFFFFF"/>
                              </w:rPr>
                              <w:t>Medical Physics Future Workforce Needs</w:t>
                            </w:r>
                            <w:r w:rsidRPr="00CD6291">
                              <w:rPr>
                                <w:color w:val="0A0A0A"/>
                                <w:shd w:val="clear" w:color="auto" w:fill="FFFFFF"/>
                              </w:rPr>
                              <w:t xml:space="preserve"> (2019 –21)</w:t>
                            </w:r>
                          </w:p>
                          <w:p w14:paraId="3C38901B" w14:textId="77777777" w:rsidR="00CD6291" w:rsidRPr="00CD6291" w:rsidRDefault="00CD6291" w:rsidP="00CD6291">
                            <w:pPr>
                              <w:pStyle w:val="ListParagraph"/>
                              <w:numPr>
                                <w:ilvl w:val="0"/>
                                <w:numId w:val="4"/>
                              </w:numPr>
                              <w:tabs>
                                <w:tab w:val="left" w:pos="360"/>
                              </w:tabs>
                              <w:spacing w:after="60" w:line="262" w:lineRule="auto"/>
                              <w:ind w:left="547"/>
                              <w:contextualSpacing w:val="0"/>
                              <w:rPr>
                                <w:color w:val="0A0A0A"/>
                                <w:shd w:val="clear" w:color="auto" w:fill="FFFFFF"/>
                              </w:rPr>
                            </w:pPr>
                            <w:r w:rsidRPr="00CD6291">
                              <w:rPr>
                                <w:b/>
                                <w:bCs/>
                                <w:color w:val="0A0A0A"/>
                                <w:shd w:val="clear" w:color="auto" w:fill="FFFFFF"/>
                              </w:rPr>
                              <w:t>Diversity Videos Project</w:t>
                            </w:r>
                            <w:r w:rsidRPr="00CD6291">
                              <w:rPr>
                                <w:color w:val="0A0A0A"/>
                                <w:shd w:val="clear" w:color="auto" w:fill="FFFFFF"/>
                              </w:rPr>
                              <w:t xml:space="preserve"> (2019)</w:t>
                            </w:r>
                          </w:p>
                          <w:p w14:paraId="60FD4335" w14:textId="77777777" w:rsidR="00CD6291" w:rsidRPr="00CD6291" w:rsidRDefault="00CD6291" w:rsidP="00CD6291">
                            <w:pPr>
                              <w:pStyle w:val="ListParagraph"/>
                              <w:numPr>
                                <w:ilvl w:val="0"/>
                                <w:numId w:val="4"/>
                              </w:numPr>
                              <w:tabs>
                                <w:tab w:val="left" w:pos="360"/>
                              </w:tabs>
                              <w:spacing w:after="60" w:line="262" w:lineRule="auto"/>
                              <w:ind w:left="547"/>
                              <w:contextualSpacing w:val="0"/>
                              <w:rPr>
                                <w:color w:val="0A0A0A"/>
                                <w:shd w:val="clear" w:color="auto" w:fill="FFFFFF"/>
                              </w:rPr>
                            </w:pPr>
                            <w:r w:rsidRPr="00CD6291">
                              <w:rPr>
                                <w:b/>
                                <w:bCs/>
                                <w:color w:val="0A0A0A"/>
                                <w:shd w:val="clear" w:color="auto" w:fill="FFFFFF"/>
                              </w:rPr>
                              <w:t>“Ask-the-Expert"</w:t>
                            </w:r>
                            <w:r w:rsidRPr="00CD6291">
                              <w:rPr>
                                <w:color w:val="0A0A0A"/>
                                <w:shd w:val="clear" w:color="auto" w:fill="FFFFFF"/>
                              </w:rPr>
                              <w:t xml:space="preserve"> website (2018-19)</w:t>
                            </w:r>
                          </w:p>
                          <w:p w14:paraId="6F083B91" w14:textId="77777777" w:rsidR="00CD6291" w:rsidRPr="00CD6291" w:rsidRDefault="00CD6291" w:rsidP="00CD6291">
                            <w:pPr>
                              <w:rPr>
                                <w:rFonts w:cs="Calibri"/>
                                <w:b/>
                                <w:bCs/>
                                <w:color w:val="000000"/>
                                <w:shd w:val="clear" w:color="auto" w:fill="FFFFFF"/>
                              </w:rPr>
                            </w:pPr>
                            <w:r w:rsidRPr="00CD6291">
                              <w:rPr>
                                <w:rFonts w:cs="Calibri"/>
                                <w:color w:val="000000"/>
                                <w:shd w:val="clear" w:color="auto" w:fill="FFFFFF"/>
                              </w:rPr>
                              <w:t xml:space="preserve"> </w:t>
                            </w:r>
                            <w:r w:rsidRPr="00CD6291">
                              <w:rPr>
                                <w:rFonts w:cs="Calibri"/>
                                <w:b/>
                                <w:bCs/>
                                <w:color w:val="000000"/>
                                <w:shd w:val="clear" w:color="auto" w:fill="FFFFFF"/>
                              </w:rPr>
                              <w:t xml:space="preserve">The VPF program is currently under review </w:t>
                            </w:r>
                            <w:r w:rsidRPr="00CD6291">
                              <w:rPr>
                                <w:rFonts w:cs="Calibri"/>
                                <w:color w:val="000000"/>
                                <w:shd w:val="clear" w:color="auto" w:fill="FFFFFF"/>
                              </w:rPr>
                              <w:t>for its alignment to the AIP Strategic Framework and Member Society (MS) needs.</w:t>
                            </w:r>
                            <w:r w:rsidRPr="00CD6291">
                              <w:rPr>
                                <w:rFonts w:cs="Calibri"/>
                                <w:b/>
                                <w:bCs/>
                                <w:color w:val="000000"/>
                                <w:shd w:val="clear" w:color="auto" w:fill="FFFFFF"/>
                              </w:rPr>
                              <w:t xml:space="preserve">  </w:t>
                            </w:r>
                            <w:r w:rsidRPr="00CD6291">
                              <w:rPr>
                                <w:rFonts w:cs="Calibri"/>
                                <w:color w:val="000000"/>
                                <w:shd w:val="clear" w:color="auto" w:fill="FFFFFF"/>
                              </w:rPr>
                              <w:t>AIP will apprise when new proposals will be accepted.</w:t>
                            </w:r>
                          </w:p>
                          <w:p w14:paraId="29E2186C" w14:textId="77777777" w:rsidR="00CD6291" w:rsidRDefault="00CD6291" w:rsidP="00CD629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00DD67" id="_x0000_t202" coordsize="21600,21600" o:spt="202" path="m,l,21600r21600,l21600,xe">
                <v:stroke joinstyle="miter"/>
                <v:path gradientshapeok="t" o:connecttype="rect"/>
              </v:shapetype>
              <v:shape id="Text Box 2" o:spid="_x0000_s1026" type="#_x0000_t202" style="position:absolute;margin-left:-3.05pt;margin-top:21.35pt;width:236.25pt;height:110.6pt;z-index:251650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" stroked="f">
                <v:shadow on="t" type="perspective" color="black" opacity="26214f" offset="0,0" matrix="66847f,,,66847f"/>
                <v:textbox style="mso-fit-shape-to-text:t">
                  <w:txbxContent>
                    <w:p w14:paraId="38C3D5A3" w14:textId="77777777" w:rsidR="00CD6291" w:rsidRPr="00CD6291" w:rsidRDefault="00CD6291" w:rsidP="00CD6291">
                      <w:pPr>
                        <w:rPr>
                          <w:rFonts w:cs="Calibri"/>
                          <w:color w:val="0A0A0A"/>
                          <w:sz w:val="6"/>
                          <w:szCs w:val="6"/>
                          <w:shd w:val="clear" w:color="auto" w:fill="FFFFFF"/>
                        </w:rPr>
                      </w:pPr>
                      <w:r w:rsidRPr="00CD6291">
                        <w:rPr>
                          <w:rFonts w:ascii="Franklin Gothic Medium Cond" w:hAnsi="Franklin Gothic Medium Cond" w:cs="Calibri"/>
                          <w:color w:val="006699"/>
                          <w:sz w:val="26"/>
                          <w:szCs w:val="26"/>
                          <w:shd w:val="clear" w:color="auto" w:fill="FFFFFF"/>
                        </w:rPr>
                        <w:t>Venture Partnership Fund</w:t>
                      </w:r>
                      <w:r w:rsidRPr="00CD6291">
                        <w:rPr>
                          <w:rFonts w:cs="Calibri"/>
                          <w:color w:val="0A0A0A"/>
                          <w:sz w:val="23"/>
                          <w:szCs w:val="23"/>
                          <w:shd w:val="clear" w:color="auto" w:fill="FFFFFF"/>
                        </w:rPr>
                        <w:br/>
                      </w:r>
                    </w:p>
                    <w:p w14:paraId="4BE79612" w14:textId="77777777" w:rsidR="00CD6291" w:rsidRPr="00CD6291" w:rsidRDefault="00CD6291" w:rsidP="00CD6291">
                      <w:pPr>
                        <w:rPr>
                          <w:rFonts w:cs="Calibri"/>
                          <w:color w:val="0A0A0A"/>
                          <w:shd w:val="clear" w:color="auto" w:fill="FFFFFF"/>
                        </w:rPr>
                      </w:pPr>
                      <w:r w:rsidRPr="00CD6291">
                        <w:rPr>
                          <w:rFonts w:cs="Calibri"/>
                          <w:color w:val="0A0A0A"/>
                          <w:shd w:val="clear" w:color="auto" w:fill="FFFFFF"/>
                        </w:rPr>
                        <w:t>Created to increase the value of the federation by helping MS address a strategic goal of their own – or shared with other MS – in partnership with AIP. ~$350K/year. AAPM projects:</w:t>
                      </w:r>
                    </w:p>
                    <w:p w14:paraId="0E7511CD" w14:textId="77777777" w:rsidR="00CD6291" w:rsidRPr="00CD6291" w:rsidRDefault="00CD6291" w:rsidP="00CD6291">
                      <w:pPr>
                        <w:pStyle w:val="ListParagraph"/>
                        <w:numPr>
                          <w:ilvl w:val="0"/>
                          <w:numId w:val="4"/>
                        </w:numPr>
                        <w:tabs>
                          <w:tab w:val="left" w:pos="360"/>
                        </w:tabs>
                        <w:spacing w:after="60" w:line="262" w:lineRule="auto"/>
                        <w:ind w:left="547"/>
                        <w:contextualSpacing w:val="0"/>
                        <w:rPr>
                          <w:color w:val="0A0A0A"/>
                          <w:shd w:val="clear" w:color="auto" w:fill="FFFFFF"/>
                        </w:rPr>
                      </w:pPr>
                      <w:r w:rsidRPr="00CD6291">
                        <w:rPr>
                          <w:b/>
                          <w:bCs/>
                          <w:color w:val="0A0A0A"/>
                          <w:shd w:val="clear" w:color="auto" w:fill="FFFFFF"/>
                        </w:rPr>
                        <w:t>Medical Physics Future Workforce Needs</w:t>
                      </w:r>
                      <w:r w:rsidRPr="00CD6291">
                        <w:rPr>
                          <w:color w:val="0A0A0A"/>
                          <w:shd w:val="clear" w:color="auto" w:fill="FFFFFF"/>
                        </w:rPr>
                        <w:t xml:space="preserve"> (2019 –21)</w:t>
                      </w:r>
                    </w:p>
                    <w:p w14:paraId="3C38901B" w14:textId="77777777" w:rsidR="00CD6291" w:rsidRPr="00CD6291" w:rsidRDefault="00CD6291" w:rsidP="00CD6291">
                      <w:pPr>
                        <w:pStyle w:val="ListParagraph"/>
                        <w:numPr>
                          <w:ilvl w:val="0"/>
                          <w:numId w:val="4"/>
                        </w:numPr>
                        <w:tabs>
                          <w:tab w:val="left" w:pos="360"/>
                        </w:tabs>
                        <w:spacing w:after="60" w:line="262" w:lineRule="auto"/>
                        <w:ind w:left="547"/>
                        <w:contextualSpacing w:val="0"/>
                        <w:rPr>
                          <w:color w:val="0A0A0A"/>
                          <w:shd w:val="clear" w:color="auto" w:fill="FFFFFF"/>
                        </w:rPr>
                      </w:pPr>
                      <w:r w:rsidRPr="00CD6291">
                        <w:rPr>
                          <w:b/>
                          <w:bCs/>
                          <w:color w:val="0A0A0A"/>
                          <w:shd w:val="clear" w:color="auto" w:fill="FFFFFF"/>
                        </w:rPr>
                        <w:t>Diversity Videos Project</w:t>
                      </w:r>
                      <w:r w:rsidRPr="00CD6291">
                        <w:rPr>
                          <w:color w:val="0A0A0A"/>
                          <w:shd w:val="clear" w:color="auto" w:fill="FFFFFF"/>
                        </w:rPr>
                        <w:t xml:space="preserve"> (2019)</w:t>
                      </w:r>
                    </w:p>
                    <w:p w14:paraId="60FD4335" w14:textId="77777777" w:rsidR="00CD6291" w:rsidRPr="00CD6291" w:rsidRDefault="00CD6291" w:rsidP="00CD6291">
                      <w:pPr>
                        <w:pStyle w:val="ListParagraph"/>
                        <w:numPr>
                          <w:ilvl w:val="0"/>
                          <w:numId w:val="4"/>
                        </w:numPr>
                        <w:tabs>
                          <w:tab w:val="left" w:pos="360"/>
                        </w:tabs>
                        <w:spacing w:after="60" w:line="262" w:lineRule="auto"/>
                        <w:ind w:left="547"/>
                        <w:contextualSpacing w:val="0"/>
                        <w:rPr>
                          <w:color w:val="0A0A0A"/>
                          <w:shd w:val="clear" w:color="auto" w:fill="FFFFFF"/>
                        </w:rPr>
                      </w:pPr>
                      <w:r w:rsidRPr="00CD6291">
                        <w:rPr>
                          <w:b/>
                          <w:bCs/>
                          <w:color w:val="0A0A0A"/>
                          <w:shd w:val="clear" w:color="auto" w:fill="FFFFFF"/>
                        </w:rPr>
                        <w:t>“Ask-the-Expert"</w:t>
                      </w:r>
                      <w:r w:rsidRPr="00CD6291">
                        <w:rPr>
                          <w:color w:val="0A0A0A"/>
                          <w:shd w:val="clear" w:color="auto" w:fill="FFFFFF"/>
                        </w:rPr>
                        <w:t xml:space="preserve"> website (2018-19)</w:t>
                      </w:r>
                    </w:p>
                    <w:p w14:paraId="6F083B91" w14:textId="77777777" w:rsidR="00CD6291" w:rsidRPr="00CD6291" w:rsidRDefault="00CD6291" w:rsidP="00CD6291">
                      <w:pPr>
                        <w:rPr>
                          <w:rFonts w:cs="Calibri"/>
                          <w:b/>
                          <w:bCs/>
                          <w:color w:val="000000"/>
                          <w:shd w:val="clear" w:color="auto" w:fill="FFFFFF"/>
                        </w:rPr>
                      </w:pPr>
                      <w:r w:rsidRPr="00CD6291">
                        <w:rPr>
                          <w:rFonts w:cs="Calibri"/>
                          <w:color w:val="000000"/>
                          <w:shd w:val="clear" w:color="auto" w:fill="FFFFFF"/>
                        </w:rPr>
                        <w:t xml:space="preserve"> </w:t>
                      </w:r>
                      <w:r w:rsidRPr="00CD6291">
                        <w:rPr>
                          <w:rFonts w:cs="Calibri"/>
                          <w:b/>
                          <w:bCs/>
                          <w:color w:val="000000"/>
                          <w:shd w:val="clear" w:color="auto" w:fill="FFFFFF"/>
                        </w:rPr>
                        <w:t xml:space="preserve">The VPF program is currently under review </w:t>
                      </w:r>
                      <w:r w:rsidRPr="00CD6291">
                        <w:rPr>
                          <w:rFonts w:cs="Calibri"/>
                          <w:color w:val="000000"/>
                          <w:shd w:val="clear" w:color="auto" w:fill="FFFFFF"/>
                        </w:rPr>
                        <w:t>for its alignment to the AIP Strategic Framework and Member Society (MS) needs.</w:t>
                      </w:r>
                      <w:r w:rsidRPr="00CD6291">
                        <w:rPr>
                          <w:rFonts w:cs="Calibri"/>
                          <w:b/>
                          <w:bCs/>
                          <w:color w:val="000000"/>
                          <w:shd w:val="clear" w:color="auto" w:fill="FFFFFF"/>
                        </w:rPr>
                        <w:t xml:space="preserve">  </w:t>
                      </w:r>
                      <w:r w:rsidRPr="00CD6291">
                        <w:rPr>
                          <w:rFonts w:cs="Calibri"/>
                          <w:color w:val="000000"/>
                          <w:shd w:val="clear" w:color="auto" w:fill="FFFFFF"/>
                        </w:rPr>
                        <w:t>AIP will apprise when new proposals will be accepted.</w:t>
                      </w:r>
                    </w:p>
                    <w:p w14:paraId="29E2186C" w14:textId="77777777" w:rsidR="00CD6291" w:rsidRDefault="00CD6291" w:rsidP="00CD6291"/>
                  </w:txbxContent>
                </v:textbox>
                <w10:wrap type="square" anchorx="margin"/>
              </v:shape>
            </w:pict>
          </mc:Fallback>
        </mc:AlternateContent>
      </w:r>
      <w:r w:rsidRPr="00CD6291">
        <w:rPr>
          <w:rFonts w:cs="Calibri"/>
          <w:noProof/>
          <w:color w:val="0A0A0A"/>
          <w:sz w:val="23"/>
          <w:szCs w:val="23"/>
          <w:shd w:val="clear" w:color="auto" w:fill="FFFFFF"/>
        </w:rPr>
        <mc:AlternateContent>
          <mc:Choice Requires="wps">
            <w:drawing>
              <wp:anchor distT="45720" distB="45720" distL="114300" distR="114300" simplePos="0" relativeHeight="251652096" behindDoc="0" locked="0" layoutInCell="1" allowOverlap="1" wp14:anchorId="25D34D9E" wp14:editId="36557081">
                <wp:simplePos x="0" y="0"/>
                <wp:positionH relativeFrom="margin">
                  <wp:posOffset>3448050</wp:posOffset>
                </wp:positionH>
                <wp:positionV relativeFrom="paragraph">
                  <wp:posOffset>128270</wp:posOffset>
                </wp:positionV>
                <wp:extent cx="2905125" cy="367665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676650"/>
                        </a:xfrm>
                        <a:prstGeom prst="rect">
                          <a:avLst/>
                        </a:prstGeom>
                        <a:solidFill>
                          <a:srgbClr val="FFFFFF"/>
                        </a:solidFill>
                        <a:ln w="9525">
                          <a:noFill/>
                          <a:miter lim="800000"/>
                          <a:headEnd/>
                          <a:tailEnd/>
                        </a:ln>
                      </wps:spPr>
                      <wps:txbx>
                        <w:txbxContent>
                          <w:p w14:paraId="7720EABF" w14:textId="77777777" w:rsidR="00CD6291" w:rsidRPr="00CD6291" w:rsidRDefault="00CD6291" w:rsidP="00CD6291">
                            <w:pPr>
                              <w:rPr>
                                <w:rFonts w:cs="Calibri"/>
                                <w:color w:val="0A0A0A"/>
                                <w:sz w:val="6"/>
                                <w:szCs w:val="6"/>
                                <w:shd w:val="clear" w:color="auto" w:fill="FFFFFF"/>
                              </w:rPr>
                            </w:pPr>
                            <w:r w:rsidRPr="00CD6291">
                              <w:rPr>
                                <w:rFonts w:ascii="Franklin Gothic Medium Cond" w:hAnsi="Franklin Gothic Medium Cond" w:cs="Calibri"/>
                                <w:color w:val="006699"/>
                                <w:sz w:val="26"/>
                                <w:szCs w:val="26"/>
                                <w:shd w:val="clear" w:color="auto" w:fill="FFFFFF"/>
                              </w:rPr>
                              <w:t>Diversity, Equity, Inclusion &amp; Belonging</w:t>
                            </w:r>
                            <w:r w:rsidRPr="00CD6291">
                              <w:rPr>
                                <w:rFonts w:cs="Calibri"/>
                                <w:color w:val="0A0A0A"/>
                                <w:sz w:val="23"/>
                                <w:szCs w:val="23"/>
                                <w:shd w:val="clear" w:color="auto" w:fill="FFFFFF"/>
                              </w:rPr>
                              <w:br/>
                            </w:r>
                          </w:p>
                          <w:p w14:paraId="44DAA988" w14:textId="77777777" w:rsidR="00CD6291" w:rsidRPr="00CD6291" w:rsidRDefault="00CD6291" w:rsidP="00CD6291">
                            <w:pPr>
                              <w:rPr>
                                <w:rFonts w:cs="Calibri"/>
                                <w:color w:val="0A0A0A"/>
                                <w:shd w:val="clear" w:color="auto" w:fill="FFFFFF"/>
                              </w:rPr>
                            </w:pPr>
                            <w:r w:rsidRPr="00CD6291">
                              <w:rPr>
                                <w:rFonts w:cs="Calibri"/>
                                <w:color w:val="0A0A0A"/>
                                <w:shd w:val="clear" w:color="auto" w:fill="FFFFFF"/>
                              </w:rPr>
                              <w:t>The AIP Task Force to Elevate African American Representation in Undergraduate Physics &amp; Astronomy (</w:t>
                            </w:r>
                            <w:r w:rsidRPr="00CD6291">
                              <w:rPr>
                                <w:rFonts w:cs="Calibri"/>
                                <w:b/>
                                <w:bCs/>
                                <w:color w:val="0A0A0A"/>
                                <w:shd w:val="clear" w:color="auto" w:fill="FFFFFF"/>
                              </w:rPr>
                              <w:t>TEAM-UP</w:t>
                            </w:r>
                            <w:r w:rsidRPr="00CD6291">
                              <w:rPr>
                                <w:rFonts w:cs="Calibri"/>
                                <w:color w:val="0A0A0A"/>
                                <w:shd w:val="clear" w:color="auto" w:fill="FFFFFF"/>
                              </w:rPr>
                              <w:t xml:space="preserve">) issued its report and recommendations to bring physics and astronomy bachelor’s degrees among African Americans to parity with overall outcomes. </w:t>
                            </w:r>
                          </w:p>
                          <w:p w14:paraId="13A6A1E6" w14:textId="77777777" w:rsidR="00CD6291" w:rsidRPr="00CD6291" w:rsidRDefault="00CD6291" w:rsidP="00CD6291">
                            <w:pPr>
                              <w:pStyle w:val="ListParagraph"/>
                              <w:ind w:left="-90" w:firstLine="0"/>
                              <w:jc w:val="center"/>
                              <w:rPr>
                                <w:color w:val="000000"/>
                                <w:shd w:val="clear" w:color="auto" w:fill="FFFFFF"/>
                              </w:rPr>
                            </w:pPr>
                            <w:r>
                              <w:rPr>
                                <w:noProof/>
                              </w:rPr>
                              <w:drawing>
                                <wp:inline distT="0" distB="0" distL="0" distR="0" wp14:anchorId="7D2EBD28" wp14:editId="051BB201">
                                  <wp:extent cx="2760980" cy="1469403"/>
                                  <wp:effectExtent l="0" t="0" r="1270" b="0"/>
                                  <wp:docPr id="23" name="Picture 3"/>
                                  <wp:cNvGraphicFramePr/>
                                  <a:graphic xmlns:a="http://schemas.openxmlformats.org/drawingml/2006/main">
                                    <a:graphicData uri="http://schemas.openxmlformats.org/drawingml/2006/picture">
                                      <pic:pic xmlns:pic="http://schemas.openxmlformats.org/drawingml/2006/picture">
                                        <pic:nvPicPr>
                                          <pic:cNvPr id="7" name="Picture 3"/>
                                          <pic:cNvPicPr/>
                                        </pic:nvPicPr>
                                        <pic:blipFill rotWithShape="1">
                                          <a:blip r:embed="rId16" cstate="print">
                                            <a:extLst>
                                              <a:ext uri="{28A0092B-C50C-407E-A947-70E740481C1C}">
                                                <a14:useLocalDpi xmlns:a14="http://schemas.microsoft.com/office/drawing/2010/main" val="0"/>
                                              </a:ext>
                                            </a:extLst>
                                          </a:blip>
                                          <a:srcRect b="20950"/>
                                          <a:stretch/>
                                        </pic:blipFill>
                                        <pic:spPr bwMode="auto">
                                          <a:xfrm>
                                            <a:off x="0" y="0"/>
                                            <a:ext cx="2760980" cy="1469403"/>
                                          </a:xfrm>
                                          <a:prstGeom prst="rect">
                                            <a:avLst/>
                                          </a:prstGeom>
                                          <a:ln>
                                            <a:noFill/>
                                          </a:ln>
                                          <a:extLst>
                                            <a:ext uri="{53640926-AAD7-44D8-BBD7-CCE9431645EC}">
                                              <a14:shadowObscured xmlns:a14="http://schemas.microsoft.com/office/drawing/2010/main"/>
                                            </a:ext>
                                          </a:extLst>
                                        </pic:spPr>
                                      </pic:pic>
                                    </a:graphicData>
                                  </a:graphic>
                                </wp:inline>
                              </w:drawing>
                            </w:r>
                          </w:p>
                          <w:p w14:paraId="7A9D9FB6" w14:textId="77777777" w:rsidR="00CD6291" w:rsidRPr="00CD6291" w:rsidRDefault="00CD6291" w:rsidP="00CD6291">
                            <w:pPr>
                              <w:pStyle w:val="ListParagraph"/>
                              <w:numPr>
                                <w:ilvl w:val="0"/>
                                <w:numId w:val="3"/>
                              </w:numPr>
                              <w:ind w:left="360"/>
                              <w:rPr>
                                <w:color w:val="000000"/>
                                <w:shd w:val="clear" w:color="auto" w:fill="FFFFFF"/>
                              </w:rPr>
                            </w:pPr>
                            <w:r w:rsidRPr="00CD6291">
                              <w:rPr>
                                <w:color w:val="000000"/>
                                <w:shd w:val="clear" w:color="auto" w:fill="FFFFFF"/>
                              </w:rPr>
                              <w:t>Plus, major developments from AIP June 26 Board Meeting,</w:t>
                            </w:r>
                            <w:r w:rsidRPr="00CD6291">
                              <w:rPr>
                                <w:b/>
                                <w:bCs/>
                                <w:color w:val="000000"/>
                                <w:shd w:val="clear" w:color="auto" w:fill="FFFFFF"/>
                              </w:rPr>
                              <w:t xml:space="preserve"> </w:t>
                            </w:r>
                            <w:r w:rsidRPr="00CD6291">
                              <w:rPr>
                                <w:color w:val="000000"/>
                                <w:shd w:val="clear" w:color="auto" w:fill="FFFFFF"/>
                              </w:rPr>
                              <w:t>including</w:t>
                            </w:r>
                            <w:r w:rsidRPr="00CD6291">
                              <w:rPr>
                                <w:b/>
                                <w:bCs/>
                                <w:color w:val="000000"/>
                                <w:shd w:val="clear" w:color="auto" w:fill="FFFFFF"/>
                              </w:rPr>
                              <w:t xml:space="preserve"> staffing and financial investments. </w:t>
                            </w:r>
                            <w:r w:rsidRPr="00CD6291">
                              <w:rPr>
                                <w:color w:val="000000"/>
                                <w:shd w:val="clear" w:color="auto" w:fill="FFFFFF"/>
                              </w:rPr>
                              <w:t>(Bruce will speak to these at the AAPM Board meeting.)</w:t>
                            </w:r>
                          </w:p>
                          <w:p w14:paraId="0C04FAF0" w14:textId="77777777" w:rsidR="00CD6291" w:rsidRPr="00CD6291" w:rsidRDefault="00CD6291" w:rsidP="00CD6291">
                            <w:pPr>
                              <w:pStyle w:val="ListParagraph"/>
                              <w:ind w:left="0" w:firstLine="0"/>
                              <w:rPr>
                                <w:color w:val="000000"/>
                                <w:shd w:val="clear" w:color="auto" w:fill="FFFFFF"/>
                              </w:rPr>
                            </w:pPr>
                          </w:p>
                          <w:p w14:paraId="361B795E" w14:textId="77777777" w:rsidR="00CD6291" w:rsidRDefault="00CD6291" w:rsidP="00CD62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34D9E" id="_x0000_s1027" type="#_x0000_t202" style="position:absolute;margin-left:271.5pt;margin-top:10.1pt;width:228.75pt;height:289.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" stroked="f">
                <v:textbox>
                  <w:txbxContent>
                    <w:p w14:paraId="7720EABF" w14:textId="77777777" w:rsidR="00CD6291" w:rsidRPr="00CD6291" w:rsidRDefault="00CD6291" w:rsidP="00CD6291">
                      <w:pPr>
                        <w:rPr>
                          <w:rFonts w:cs="Calibri"/>
                          <w:color w:val="0A0A0A"/>
                          <w:sz w:val="6"/>
                          <w:szCs w:val="6"/>
                          <w:shd w:val="clear" w:color="auto" w:fill="FFFFFF"/>
                        </w:rPr>
                      </w:pPr>
                      <w:r w:rsidRPr="00CD6291">
                        <w:rPr>
                          <w:rFonts w:ascii="Franklin Gothic Medium Cond" w:hAnsi="Franklin Gothic Medium Cond" w:cs="Calibri"/>
                          <w:color w:val="006699"/>
                          <w:sz w:val="26"/>
                          <w:szCs w:val="26"/>
                          <w:shd w:val="clear" w:color="auto" w:fill="FFFFFF"/>
                        </w:rPr>
                        <w:t>Diversity, Equity, Inclusion &amp; Belonging</w:t>
                      </w:r>
                      <w:r w:rsidRPr="00CD6291">
                        <w:rPr>
                          <w:rFonts w:cs="Calibri"/>
                          <w:color w:val="0A0A0A"/>
                          <w:sz w:val="23"/>
                          <w:szCs w:val="23"/>
                          <w:shd w:val="clear" w:color="auto" w:fill="FFFFFF"/>
                        </w:rPr>
                        <w:br/>
                      </w:r>
                    </w:p>
                    <w:p w14:paraId="44DAA988" w14:textId="77777777" w:rsidR="00CD6291" w:rsidRPr="00CD6291" w:rsidRDefault="00CD6291" w:rsidP="00CD6291">
                      <w:pPr>
                        <w:rPr>
                          <w:rFonts w:cs="Calibri"/>
                          <w:color w:val="0A0A0A"/>
                          <w:shd w:val="clear" w:color="auto" w:fill="FFFFFF"/>
                        </w:rPr>
                      </w:pPr>
                      <w:r w:rsidRPr="00CD6291">
                        <w:rPr>
                          <w:rFonts w:cs="Calibri"/>
                          <w:color w:val="0A0A0A"/>
                          <w:shd w:val="clear" w:color="auto" w:fill="FFFFFF"/>
                        </w:rPr>
                        <w:t>The AIP Task Force to Elevate African American Representation in Undergraduate Physics &amp; Astronomy (</w:t>
                      </w:r>
                      <w:r w:rsidRPr="00CD6291">
                        <w:rPr>
                          <w:rFonts w:cs="Calibri"/>
                          <w:b/>
                          <w:bCs/>
                          <w:color w:val="0A0A0A"/>
                          <w:shd w:val="clear" w:color="auto" w:fill="FFFFFF"/>
                        </w:rPr>
                        <w:t>TEAM-UP</w:t>
                      </w:r>
                      <w:r w:rsidRPr="00CD6291">
                        <w:rPr>
                          <w:rFonts w:cs="Calibri"/>
                          <w:color w:val="0A0A0A"/>
                          <w:shd w:val="clear" w:color="auto" w:fill="FFFFFF"/>
                        </w:rPr>
                        <w:t xml:space="preserve">) issued its report and recommendations to bring physics and astronomy bachelor’s degrees among African Americans to parity with overall outcomes. </w:t>
                      </w:r>
                    </w:p>
                    <w:p w14:paraId="13A6A1E6" w14:textId="77777777" w:rsidR="00CD6291" w:rsidRPr="00CD6291" w:rsidRDefault="00CD6291" w:rsidP="00CD6291">
                      <w:pPr>
                        <w:pStyle w:val="ListParagraph"/>
                        <w:ind w:left="-90" w:firstLine="0"/>
                        <w:jc w:val="center"/>
                        <w:rPr>
                          <w:color w:val="000000"/>
                          <w:shd w:val="clear" w:color="auto" w:fill="FFFFFF"/>
                        </w:rPr>
                      </w:pPr>
                      <w:r>
                        <w:rPr>
                          <w:noProof/>
                        </w:rPr>
                        <w:drawing>
                          <wp:inline distT="0" distB="0" distL="0" distR="0" wp14:anchorId="7D2EBD28" wp14:editId="051BB201">
                            <wp:extent cx="2760980" cy="1469403"/>
                            <wp:effectExtent l="0" t="0" r="1270" b="0"/>
                            <wp:docPr id="23" name="Picture 3"/>
                            <wp:cNvGraphicFramePr/>
                            <a:graphic xmlns:a="http://schemas.openxmlformats.org/drawingml/2006/main">
                              <a:graphicData uri="http://schemas.openxmlformats.org/drawingml/2006/picture">
                                <pic:pic xmlns:pic="http://schemas.openxmlformats.org/drawingml/2006/picture">
                                  <pic:nvPicPr>
                                    <pic:cNvPr id="7" name="Picture 3"/>
                                    <pic:cNvPicPr/>
                                  </pic:nvPicPr>
                                  <pic:blipFill rotWithShape="1">
                                    <a:blip r:embed="rId16" cstate="print">
                                      <a:extLst>
                                        <a:ext uri="{28A0092B-C50C-407E-A947-70E740481C1C}">
                                          <a14:useLocalDpi xmlns:a14="http://schemas.microsoft.com/office/drawing/2010/main" val="0"/>
                                        </a:ext>
                                      </a:extLst>
                                    </a:blip>
                                    <a:srcRect b="20950"/>
                                    <a:stretch/>
                                  </pic:blipFill>
                                  <pic:spPr bwMode="auto">
                                    <a:xfrm>
                                      <a:off x="0" y="0"/>
                                      <a:ext cx="2760980" cy="1469403"/>
                                    </a:xfrm>
                                    <a:prstGeom prst="rect">
                                      <a:avLst/>
                                    </a:prstGeom>
                                    <a:ln>
                                      <a:noFill/>
                                    </a:ln>
                                    <a:extLst>
                                      <a:ext uri="{53640926-AAD7-44D8-BBD7-CCE9431645EC}">
                                        <a14:shadowObscured xmlns:a14="http://schemas.microsoft.com/office/drawing/2010/main"/>
                                      </a:ext>
                                    </a:extLst>
                                  </pic:spPr>
                                </pic:pic>
                              </a:graphicData>
                            </a:graphic>
                          </wp:inline>
                        </w:drawing>
                      </w:r>
                    </w:p>
                    <w:p w14:paraId="7A9D9FB6" w14:textId="77777777" w:rsidR="00CD6291" w:rsidRPr="00CD6291" w:rsidRDefault="00CD6291" w:rsidP="00CD6291">
                      <w:pPr>
                        <w:pStyle w:val="ListParagraph"/>
                        <w:numPr>
                          <w:ilvl w:val="0"/>
                          <w:numId w:val="3"/>
                        </w:numPr>
                        <w:ind w:left="360"/>
                        <w:rPr>
                          <w:color w:val="000000"/>
                          <w:shd w:val="clear" w:color="auto" w:fill="FFFFFF"/>
                        </w:rPr>
                      </w:pPr>
                      <w:r w:rsidRPr="00CD6291">
                        <w:rPr>
                          <w:color w:val="000000"/>
                          <w:shd w:val="clear" w:color="auto" w:fill="FFFFFF"/>
                        </w:rPr>
                        <w:t>Plus, major developments from AIP June 26 Board Meeting,</w:t>
                      </w:r>
                      <w:r w:rsidRPr="00CD6291">
                        <w:rPr>
                          <w:b/>
                          <w:bCs/>
                          <w:color w:val="000000"/>
                          <w:shd w:val="clear" w:color="auto" w:fill="FFFFFF"/>
                        </w:rPr>
                        <w:t xml:space="preserve"> </w:t>
                      </w:r>
                      <w:r w:rsidRPr="00CD6291">
                        <w:rPr>
                          <w:color w:val="000000"/>
                          <w:shd w:val="clear" w:color="auto" w:fill="FFFFFF"/>
                        </w:rPr>
                        <w:t>including</w:t>
                      </w:r>
                      <w:r w:rsidRPr="00CD6291">
                        <w:rPr>
                          <w:b/>
                          <w:bCs/>
                          <w:color w:val="000000"/>
                          <w:shd w:val="clear" w:color="auto" w:fill="FFFFFF"/>
                        </w:rPr>
                        <w:t xml:space="preserve"> staffing and financial investments. </w:t>
                      </w:r>
                      <w:r w:rsidRPr="00CD6291">
                        <w:rPr>
                          <w:color w:val="000000"/>
                          <w:shd w:val="clear" w:color="auto" w:fill="FFFFFF"/>
                        </w:rPr>
                        <w:t>(Bruce will speak to these at the AAPM Board meeting.)</w:t>
                      </w:r>
                    </w:p>
                    <w:p w14:paraId="0C04FAF0" w14:textId="77777777" w:rsidR="00CD6291" w:rsidRPr="00CD6291" w:rsidRDefault="00CD6291" w:rsidP="00CD6291">
                      <w:pPr>
                        <w:pStyle w:val="ListParagraph"/>
                        <w:ind w:left="0" w:firstLine="0"/>
                        <w:rPr>
                          <w:color w:val="000000"/>
                          <w:shd w:val="clear" w:color="auto" w:fill="FFFFFF"/>
                        </w:rPr>
                      </w:pPr>
                    </w:p>
                    <w:p w14:paraId="361B795E" w14:textId="77777777" w:rsidR="00CD6291" w:rsidRDefault="00CD6291" w:rsidP="00CD6291"/>
                  </w:txbxContent>
                </v:textbox>
                <w10:wrap type="square" anchorx="margin"/>
              </v:shape>
            </w:pict>
          </mc:Fallback>
        </mc:AlternateContent>
      </w:r>
    </w:p>
    <w:p w14:paraId="0EA4A8E4" w14:textId="77777777" w:rsidR="00CD6291" w:rsidRPr="00CD6291" w:rsidRDefault="00CD6291" w:rsidP="00CD6291">
      <w:pPr>
        <w:pStyle w:val="NoSpacing"/>
        <w:ind w:right="3827"/>
        <w:rPr>
          <w:rFonts w:cs="Calibri"/>
          <w:color w:val="0A0A0A"/>
          <w:sz w:val="12"/>
          <w:szCs w:val="23"/>
          <w:shd w:val="clear" w:color="auto" w:fill="FFFFFF"/>
        </w:rPr>
      </w:pPr>
    </w:p>
    <w:p w14:paraId="5DEFDD3C" w14:textId="77777777" w:rsidR="00CD6291" w:rsidRPr="00CD6291" w:rsidRDefault="00CD6291" w:rsidP="00CD6291">
      <w:pPr>
        <w:pStyle w:val="NoSpacing"/>
        <w:ind w:right="-180"/>
        <w:rPr>
          <w:rFonts w:cs="Calibri"/>
          <w:color w:val="0A0A0A"/>
          <w:sz w:val="23"/>
          <w:szCs w:val="23"/>
          <w:shd w:val="clear" w:color="auto" w:fill="FFFFFF"/>
        </w:rPr>
      </w:pPr>
    </w:p>
    <w:p w14:paraId="56073FA8" w14:textId="77777777" w:rsidR="00CD6291" w:rsidRPr="00CD6291" w:rsidRDefault="00CD6291" w:rsidP="00CD6291">
      <w:pPr>
        <w:pStyle w:val="NoSpacing"/>
        <w:ind w:left="3600" w:right="-180"/>
        <w:rPr>
          <w:rFonts w:cs="Calibri"/>
          <w:color w:val="0A0A0A"/>
          <w:sz w:val="8"/>
          <w:szCs w:val="8"/>
          <w:shd w:val="clear" w:color="auto" w:fill="FFFFFF"/>
        </w:rPr>
      </w:pPr>
    </w:p>
    <w:p w14:paraId="6F21E958" w14:textId="77777777" w:rsidR="00CD6291" w:rsidRPr="00CD6291" w:rsidRDefault="00CD6291" w:rsidP="00CD6291">
      <w:pPr>
        <w:pStyle w:val="NoSpacing"/>
        <w:ind w:left="3600" w:right="-180"/>
        <w:rPr>
          <w:rFonts w:cs="Calibri"/>
          <w:color w:val="0A0A0A"/>
          <w:sz w:val="23"/>
          <w:szCs w:val="23"/>
          <w:shd w:val="clear" w:color="auto" w:fill="FFFFFF"/>
        </w:rPr>
      </w:pPr>
      <w:r w:rsidRPr="00CD6291">
        <w:rPr>
          <w:rFonts w:cs="Calibri"/>
          <w:noProof/>
          <w:color w:val="0A0A0A"/>
          <w:sz w:val="23"/>
          <w:szCs w:val="23"/>
          <w:shd w:val="clear" w:color="auto" w:fill="FFFFFF"/>
        </w:rPr>
        <mc:AlternateContent>
          <mc:Choice Requires="wps">
            <w:drawing>
              <wp:anchor distT="45720" distB="45720" distL="114300" distR="114300" simplePos="0" relativeHeight="251654144" behindDoc="0" locked="0" layoutInCell="1" allowOverlap="1" wp14:anchorId="06C9D0FF" wp14:editId="076368BC">
                <wp:simplePos x="0" y="0"/>
                <wp:positionH relativeFrom="margin">
                  <wp:align>left</wp:align>
                </wp:positionH>
                <wp:positionV relativeFrom="paragraph">
                  <wp:posOffset>45085</wp:posOffset>
                </wp:positionV>
                <wp:extent cx="6191250" cy="1404620"/>
                <wp:effectExtent l="0" t="0" r="0" b="571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404620"/>
                        </a:xfrm>
                        <a:prstGeom prst="rect">
                          <a:avLst/>
                        </a:prstGeom>
                        <a:solidFill>
                          <a:srgbClr val="FFFFFF"/>
                        </a:solidFill>
                        <a:ln w="9525">
                          <a:noFill/>
                          <a:miter lim="800000"/>
                          <a:headEnd/>
                          <a:tailEnd/>
                        </a:ln>
                      </wps:spPr>
                      <wps:txbx>
                        <w:txbxContent>
                          <w:p w14:paraId="12887741" w14:textId="77777777" w:rsidR="00CD6291" w:rsidRPr="00CD6291" w:rsidRDefault="00CD6291" w:rsidP="00CD6291">
                            <w:pPr>
                              <w:rPr>
                                <w:rFonts w:ascii="Franklin Gothic Medium Cond" w:hAnsi="Franklin Gothic Medium Cond" w:cs="Calibri"/>
                                <w:color w:val="006699"/>
                                <w:sz w:val="26"/>
                                <w:szCs w:val="26"/>
                                <w:shd w:val="clear" w:color="auto" w:fill="FFFFFF"/>
                              </w:rPr>
                            </w:pPr>
                            <w:r w:rsidRPr="00CD6291">
                              <w:rPr>
                                <w:rFonts w:ascii="Franklin Gothic Medium Cond" w:hAnsi="Franklin Gothic Medium Cond" w:cs="Calibri"/>
                                <w:color w:val="006699"/>
                                <w:sz w:val="26"/>
                                <w:szCs w:val="26"/>
                                <w:shd w:val="clear" w:color="auto" w:fill="FFFFFF"/>
                              </w:rPr>
                              <w:t xml:space="preserve">Peril and Promise: </w:t>
                            </w:r>
                          </w:p>
                          <w:p w14:paraId="1853B682" w14:textId="77777777" w:rsidR="00CD6291" w:rsidRPr="00CD6291" w:rsidRDefault="00CD6291" w:rsidP="00CD6291">
                            <w:pPr>
                              <w:rPr>
                                <w:rFonts w:ascii="Franklin Gothic Medium Cond" w:hAnsi="Franklin Gothic Medium Cond" w:cs="Calibri"/>
                                <w:color w:val="006699"/>
                                <w:sz w:val="26"/>
                                <w:szCs w:val="26"/>
                                <w:shd w:val="clear" w:color="auto" w:fill="FFFFFF"/>
                              </w:rPr>
                            </w:pPr>
                            <w:r w:rsidRPr="00CD6291">
                              <w:rPr>
                                <w:rFonts w:ascii="Franklin Gothic Medium Cond" w:hAnsi="Franklin Gothic Medium Cond" w:cs="Calibri"/>
                                <w:color w:val="006699"/>
                                <w:sz w:val="26"/>
                                <w:szCs w:val="26"/>
                                <w:shd w:val="clear" w:color="auto" w:fill="FFFFFF"/>
                              </w:rPr>
                              <w:t>Impacts of the COVID-19 Pandemic on the Physical Sciences</w:t>
                            </w:r>
                          </w:p>
                          <w:p w14:paraId="5E8D4E0D" w14:textId="77777777" w:rsidR="00CD6291" w:rsidRPr="00CD6291" w:rsidRDefault="00CD6291" w:rsidP="00CD6291">
                            <w:pPr>
                              <w:rPr>
                                <w:rFonts w:cs="Calibri"/>
                                <w:color w:val="0A0A0A"/>
                                <w:sz w:val="6"/>
                                <w:szCs w:val="6"/>
                                <w:shd w:val="clear" w:color="auto" w:fill="FFFFFF"/>
                              </w:rPr>
                            </w:pPr>
                          </w:p>
                          <w:p w14:paraId="6DF824BB" w14:textId="77777777" w:rsidR="00CD6291" w:rsidRPr="00CD6291" w:rsidRDefault="00CD6291" w:rsidP="00CD6291">
                            <w:pPr>
                              <w:rPr>
                                <w:rFonts w:cs="Calibri"/>
                                <w:color w:val="0A0A0A"/>
                                <w:shd w:val="clear" w:color="auto" w:fill="FFFFFF"/>
                              </w:rPr>
                            </w:pPr>
                            <w:r w:rsidRPr="00CD6291">
                              <w:rPr>
                                <w:rFonts w:cs="Calibri"/>
                                <w:color w:val="0A0A0A"/>
                                <w:shd w:val="clear" w:color="auto" w:fill="FFFFFF"/>
                              </w:rPr>
                              <w:t xml:space="preserve">AIP convened an expert panel to draft a report, that will </w:t>
                            </w:r>
                            <w:r w:rsidRPr="00CD6291">
                              <w:rPr>
                                <w:rFonts w:cs="Calibri"/>
                                <w:b/>
                                <w:bCs/>
                                <w:color w:val="0A0A0A"/>
                                <w:shd w:val="clear" w:color="auto" w:fill="FFFFFF"/>
                              </w:rPr>
                              <w:t>assist leaders</w:t>
                            </w:r>
                            <w:r w:rsidRPr="00CD6291">
                              <w:rPr>
                                <w:rFonts w:cs="Calibri"/>
                                <w:color w:val="0A0A0A"/>
                                <w:shd w:val="clear" w:color="auto" w:fill="FFFFFF"/>
                              </w:rPr>
                              <w:t xml:space="preserve"> in government, academia, the private sector, and others who depend on the physical sciences </w:t>
                            </w:r>
                            <w:r w:rsidRPr="00CD6291">
                              <w:rPr>
                                <w:rFonts w:cs="Calibri"/>
                                <w:b/>
                                <w:bCs/>
                                <w:color w:val="0A0A0A"/>
                                <w:shd w:val="clear" w:color="auto" w:fill="FFFFFF"/>
                              </w:rPr>
                              <w:t>as they craft specific recommendations to address the pandemic’s impacts</w:t>
                            </w:r>
                            <w:r w:rsidRPr="00CD6291">
                              <w:rPr>
                                <w:rFonts w:cs="Calibri"/>
                                <w:color w:val="0A0A0A"/>
                                <w:shd w:val="clear" w:color="auto" w:fill="FFFFFF"/>
                              </w:rPr>
                              <w:t xml:space="preserve"> on the physical sciences. Discusses three dimensions: </w:t>
                            </w:r>
                          </w:p>
                          <w:p w14:paraId="63A61C3B" w14:textId="77777777" w:rsidR="00CD6291" w:rsidRPr="00CD6291" w:rsidRDefault="00CD6291" w:rsidP="00CD6291">
                            <w:pPr>
                              <w:ind w:left="180" w:firstLine="540"/>
                              <w:rPr>
                                <w:rFonts w:cs="Calibri"/>
                                <w:color w:val="0A0A0A"/>
                                <w:shd w:val="clear" w:color="auto" w:fill="FFFFFF"/>
                              </w:rPr>
                            </w:pPr>
                            <w:r w:rsidRPr="00CD6291">
                              <w:rPr>
                                <w:rFonts w:cs="Calibri"/>
                                <w:b/>
                                <w:bCs/>
                                <w:color w:val="0A0A0A"/>
                                <w:shd w:val="clear" w:color="auto" w:fill="FFFFFF"/>
                              </w:rPr>
                              <w:t>Workforce                        Infrastructure                        Conduct of research</w:t>
                            </w:r>
                            <w:r w:rsidRPr="00CD6291">
                              <w:rPr>
                                <w:rFonts w:cs="Calibri"/>
                                <w:color w:val="0A0A0A"/>
                                <w:shd w:val="clear" w:color="auto" w:fill="FFFFFF"/>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C9D0FF" id="_x0000_s1028" type="#_x0000_t202" style="position:absolute;left:0;text-align:left;margin-left:0;margin-top:3.55pt;width:487.5pt;height:110.6pt;z-index:2516541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" stroked="f">
                <v:textbox style="mso-fit-shape-to-text:t">
                  <w:txbxContent>
                    <w:p w14:paraId="12887741" w14:textId="77777777" w:rsidR="00CD6291" w:rsidRPr="00CD6291" w:rsidRDefault="00CD6291" w:rsidP="00CD6291">
                      <w:pPr>
                        <w:rPr>
                          <w:rFonts w:ascii="Franklin Gothic Medium Cond" w:hAnsi="Franklin Gothic Medium Cond" w:cs="Calibri"/>
                          <w:color w:val="006699"/>
                          <w:sz w:val="26"/>
                          <w:szCs w:val="26"/>
                          <w:shd w:val="clear" w:color="auto" w:fill="FFFFFF"/>
                        </w:rPr>
                      </w:pPr>
                      <w:r w:rsidRPr="00CD6291">
                        <w:rPr>
                          <w:rFonts w:ascii="Franklin Gothic Medium Cond" w:hAnsi="Franklin Gothic Medium Cond" w:cs="Calibri"/>
                          <w:color w:val="006699"/>
                          <w:sz w:val="26"/>
                          <w:szCs w:val="26"/>
                          <w:shd w:val="clear" w:color="auto" w:fill="FFFFFF"/>
                        </w:rPr>
                        <w:t xml:space="preserve">Peril and Promise: </w:t>
                      </w:r>
                    </w:p>
                    <w:p w14:paraId="1853B682" w14:textId="77777777" w:rsidR="00CD6291" w:rsidRPr="00CD6291" w:rsidRDefault="00CD6291" w:rsidP="00CD6291">
                      <w:pPr>
                        <w:rPr>
                          <w:rFonts w:ascii="Franklin Gothic Medium Cond" w:hAnsi="Franklin Gothic Medium Cond" w:cs="Calibri"/>
                          <w:color w:val="006699"/>
                          <w:sz w:val="26"/>
                          <w:szCs w:val="26"/>
                          <w:shd w:val="clear" w:color="auto" w:fill="FFFFFF"/>
                        </w:rPr>
                      </w:pPr>
                      <w:r w:rsidRPr="00CD6291">
                        <w:rPr>
                          <w:rFonts w:ascii="Franklin Gothic Medium Cond" w:hAnsi="Franklin Gothic Medium Cond" w:cs="Calibri"/>
                          <w:color w:val="006699"/>
                          <w:sz w:val="26"/>
                          <w:szCs w:val="26"/>
                          <w:shd w:val="clear" w:color="auto" w:fill="FFFFFF"/>
                        </w:rPr>
                        <w:t>Impacts of the COVID-19 Pandemic on the Physical Sciences</w:t>
                      </w:r>
                    </w:p>
                    <w:p w14:paraId="5E8D4E0D" w14:textId="77777777" w:rsidR="00CD6291" w:rsidRPr="00CD6291" w:rsidRDefault="00CD6291" w:rsidP="00CD6291">
                      <w:pPr>
                        <w:rPr>
                          <w:rFonts w:cs="Calibri"/>
                          <w:color w:val="0A0A0A"/>
                          <w:sz w:val="6"/>
                          <w:szCs w:val="6"/>
                          <w:shd w:val="clear" w:color="auto" w:fill="FFFFFF"/>
                        </w:rPr>
                      </w:pPr>
                    </w:p>
                    <w:p w14:paraId="6DF824BB" w14:textId="77777777" w:rsidR="00CD6291" w:rsidRPr="00CD6291" w:rsidRDefault="00CD6291" w:rsidP="00CD6291">
                      <w:pPr>
                        <w:rPr>
                          <w:rFonts w:cs="Calibri"/>
                          <w:color w:val="0A0A0A"/>
                          <w:shd w:val="clear" w:color="auto" w:fill="FFFFFF"/>
                        </w:rPr>
                      </w:pPr>
                      <w:r w:rsidRPr="00CD6291">
                        <w:rPr>
                          <w:rFonts w:cs="Calibri"/>
                          <w:color w:val="0A0A0A"/>
                          <w:shd w:val="clear" w:color="auto" w:fill="FFFFFF"/>
                        </w:rPr>
                        <w:t xml:space="preserve">AIP convened an expert panel to draft a report, that will </w:t>
                      </w:r>
                      <w:r w:rsidRPr="00CD6291">
                        <w:rPr>
                          <w:rFonts w:cs="Calibri"/>
                          <w:b/>
                          <w:bCs/>
                          <w:color w:val="0A0A0A"/>
                          <w:shd w:val="clear" w:color="auto" w:fill="FFFFFF"/>
                        </w:rPr>
                        <w:t>assist leaders</w:t>
                      </w:r>
                      <w:r w:rsidRPr="00CD6291">
                        <w:rPr>
                          <w:rFonts w:cs="Calibri"/>
                          <w:color w:val="0A0A0A"/>
                          <w:shd w:val="clear" w:color="auto" w:fill="FFFFFF"/>
                        </w:rPr>
                        <w:t xml:space="preserve"> in government, academia, the private sector, and others who depend on the physical sciences </w:t>
                      </w:r>
                      <w:r w:rsidRPr="00CD6291">
                        <w:rPr>
                          <w:rFonts w:cs="Calibri"/>
                          <w:b/>
                          <w:bCs/>
                          <w:color w:val="0A0A0A"/>
                          <w:shd w:val="clear" w:color="auto" w:fill="FFFFFF"/>
                        </w:rPr>
                        <w:t>as they craft specific recommendations to address the pandemic’s impacts</w:t>
                      </w:r>
                      <w:r w:rsidRPr="00CD6291">
                        <w:rPr>
                          <w:rFonts w:cs="Calibri"/>
                          <w:color w:val="0A0A0A"/>
                          <w:shd w:val="clear" w:color="auto" w:fill="FFFFFF"/>
                        </w:rPr>
                        <w:t xml:space="preserve"> on the physical sciences. Discusses three dimensions: </w:t>
                      </w:r>
                    </w:p>
                    <w:p w14:paraId="63A61C3B" w14:textId="77777777" w:rsidR="00CD6291" w:rsidRPr="00CD6291" w:rsidRDefault="00CD6291" w:rsidP="00CD6291">
                      <w:pPr>
                        <w:ind w:left="180" w:firstLine="540"/>
                        <w:rPr>
                          <w:rFonts w:cs="Calibri"/>
                          <w:color w:val="0A0A0A"/>
                          <w:shd w:val="clear" w:color="auto" w:fill="FFFFFF"/>
                        </w:rPr>
                      </w:pPr>
                      <w:r w:rsidRPr="00CD6291">
                        <w:rPr>
                          <w:rFonts w:cs="Calibri"/>
                          <w:b/>
                          <w:bCs/>
                          <w:color w:val="0A0A0A"/>
                          <w:shd w:val="clear" w:color="auto" w:fill="FFFFFF"/>
                        </w:rPr>
                        <w:t>Workforce                        Infrastructure                        Conduct of research</w:t>
                      </w:r>
                      <w:r w:rsidRPr="00CD6291">
                        <w:rPr>
                          <w:rFonts w:cs="Calibri"/>
                          <w:color w:val="0A0A0A"/>
                          <w:shd w:val="clear" w:color="auto" w:fill="FFFFFF"/>
                        </w:rPr>
                        <w:t>.</w:t>
                      </w:r>
                    </w:p>
                  </w:txbxContent>
                </v:textbox>
                <w10:wrap anchorx="margin"/>
              </v:shape>
            </w:pict>
          </mc:Fallback>
        </mc:AlternateContent>
      </w:r>
    </w:p>
    <w:p w14:paraId="0301C298" w14:textId="77777777" w:rsidR="00CD6291" w:rsidRPr="00CD6291" w:rsidRDefault="00CD6291" w:rsidP="00CD6291">
      <w:pPr>
        <w:pStyle w:val="NoSpacing"/>
        <w:ind w:left="3600" w:right="-180"/>
        <w:rPr>
          <w:rFonts w:cs="Calibri"/>
          <w:color w:val="0A0A0A"/>
          <w:sz w:val="23"/>
          <w:szCs w:val="23"/>
          <w:shd w:val="clear" w:color="auto" w:fill="FFFFFF"/>
        </w:rPr>
      </w:pPr>
    </w:p>
    <w:p w14:paraId="7592EACD" w14:textId="77777777" w:rsidR="00CD6291" w:rsidRPr="00CD6291" w:rsidRDefault="00CD6291" w:rsidP="00CD6291">
      <w:pPr>
        <w:pStyle w:val="NoSpacing"/>
        <w:ind w:left="3600" w:right="-180"/>
        <w:rPr>
          <w:rFonts w:cs="Calibri"/>
          <w:color w:val="0A0A0A"/>
          <w:sz w:val="23"/>
          <w:szCs w:val="23"/>
          <w:shd w:val="clear" w:color="auto" w:fill="FFFFFF"/>
        </w:rPr>
      </w:pPr>
    </w:p>
    <w:p w14:paraId="2046B369" w14:textId="77777777" w:rsidR="00CD6291" w:rsidRPr="00CD6291" w:rsidRDefault="00CD6291" w:rsidP="00CD6291">
      <w:pPr>
        <w:pStyle w:val="NoSpacing"/>
        <w:ind w:left="3600" w:right="-180"/>
        <w:rPr>
          <w:rFonts w:cs="Calibri"/>
          <w:color w:val="0A0A0A"/>
          <w:sz w:val="23"/>
          <w:szCs w:val="23"/>
          <w:shd w:val="clear" w:color="auto" w:fill="FFFFFF"/>
        </w:rPr>
      </w:pPr>
    </w:p>
    <w:p w14:paraId="535D9424" w14:textId="77777777" w:rsidR="00CD6291" w:rsidRPr="00CD6291" w:rsidRDefault="00CD6291" w:rsidP="00CD6291">
      <w:pPr>
        <w:pStyle w:val="NoSpacing"/>
        <w:ind w:left="3600" w:right="-180"/>
        <w:rPr>
          <w:rFonts w:cs="Calibri"/>
          <w:color w:val="0A0A0A"/>
          <w:sz w:val="23"/>
          <w:szCs w:val="23"/>
          <w:shd w:val="clear" w:color="auto" w:fill="FFFFFF"/>
        </w:rPr>
      </w:pPr>
    </w:p>
    <w:p w14:paraId="4809107B" w14:textId="77777777" w:rsidR="00CD6291" w:rsidRPr="00CD6291" w:rsidRDefault="00CD6291" w:rsidP="00CD6291">
      <w:pPr>
        <w:pStyle w:val="NoSpacing"/>
        <w:ind w:left="3600" w:right="-180"/>
        <w:rPr>
          <w:rFonts w:cs="Calibri"/>
          <w:color w:val="0A0A0A"/>
          <w:sz w:val="23"/>
          <w:szCs w:val="23"/>
          <w:shd w:val="clear" w:color="auto" w:fill="FFFFFF"/>
        </w:rPr>
      </w:pPr>
    </w:p>
    <w:p w14:paraId="1ECA0BA3" w14:textId="77777777" w:rsidR="00CD6291" w:rsidRPr="00CD6291" w:rsidRDefault="00CD6291" w:rsidP="00CD6291">
      <w:pPr>
        <w:pStyle w:val="NoSpacing"/>
        <w:ind w:left="3600" w:right="-180"/>
        <w:rPr>
          <w:rFonts w:cs="Calibri"/>
          <w:color w:val="0A0A0A"/>
          <w:sz w:val="23"/>
          <w:szCs w:val="23"/>
          <w:shd w:val="clear" w:color="auto" w:fill="FFFFFF"/>
        </w:rPr>
      </w:pPr>
      <w:r w:rsidRPr="00CD6291">
        <w:rPr>
          <w:rFonts w:cs="Calibri"/>
          <w:noProof/>
          <w:color w:val="0A0A0A"/>
          <w:sz w:val="23"/>
          <w:szCs w:val="23"/>
        </w:rPr>
        <mc:AlternateContent>
          <mc:Choice Requires="wps">
            <w:drawing>
              <wp:anchor distT="0" distB="0" distL="114300" distR="114300" simplePos="0" relativeHeight="251662336" behindDoc="0" locked="0" layoutInCell="1" allowOverlap="1" wp14:anchorId="0BB59A37" wp14:editId="50E9E002">
                <wp:simplePos x="0" y="0"/>
                <wp:positionH relativeFrom="page">
                  <wp:posOffset>4048125</wp:posOffset>
                </wp:positionH>
                <wp:positionV relativeFrom="paragraph">
                  <wp:posOffset>77470</wp:posOffset>
                </wp:positionV>
                <wp:extent cx="76200" cy="85725"/>
                <wp:effectExtent l="0" t="0" r="19050" b="28575"/>
                <wp:wrapNone/>
                <wp:docPr id="30" name="Oval 30"/>
                <wp:cNvGraphicFramePr/>
                <a:graphic xmlns:a="http://schemas.openxmlformats.org/drawingml/2006/main">
                  <a:graphicData uri="http://schemas.microsoft.com/office/word/2010/wordprocessingShape">
                    <wps:wsp>
                      <wps:cNvSpPr/>
                      <wps:spPr>
                        <a:xfrm>
                          <a:off x="0" y="0"/>
                          <a:ext cx="76200"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DFCACC" id="Oval 30" o:spid="_x0000_s1026" style="position:absolute;margin-left:318.75pt;margin-top:6.1pt;width:6pt;height:6.75pt;z-index:25166233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" fillcolor="#4472c4 [3204]" strokecolor="#1f3763 [1604]" strokeweight="1pt">
                <v:stroke joinstyle="miter"/>
                <w10:wrap anchorx="page"/>
              </v:oval>
            </w:pict>
          </mc:Fallback>
        </mc:AlternateContent>
      </w:r>
      <w:r w:rsidRPr="00CD6291">
        <w:rPr>
          <w:rFonts w:cs="Calibri"/>
          <w:noProof/>
          <w:color w:val="0A0A0A"/>
          <w:sz w:val="23"/>
          <w:szCs w:val="23"/>
        </w:rPr>
        <mc:AlternateContent>
          <mc:Choice Requires="wps">
            <w:drawing>
              <wp:anchor distT="0" distB="0" distL="114300" distR="114300" simplePos="0" relativeHeight="251660288" behindDoc="0" locked="0" layoutInCell="1" allowOverlap="1" wp14:anchorId="37439720" wp14:editId="37097DC4">
                <wp:simplePos x="0" y="0"/>
                <wp:positionH relativeFrom="column">
                  <wp:posOffset>1790700</wp:posOffset>
                </wp:positionH>
                <wp:positionV relativeFrom="paragraph">
                  <wp:posOffset>86995</wp:posOffset>
                </wp:positionV>
                <wp:extent cx="76200" cy="85725"/>
                <wp:effectExtent l="0" t="0" r="19050" b="28575"/>
                <wp:wrapNone/>
                <wp:docPr id="29" name="Oval 29"/>
                <wp:cNvGraphicFramePr/>
                <a:graphic xmlns:a="http://schemas.openxmlformats.org/drawingml/2006/main">
                  <a:graphicData uri="http://schemas.microsoft.com/office/word/2010/wordprocessingShape">
                    <wps:wsp>
                      <wps:cNvSpPr/>
                      <wps:spPr>
                        <a:xfrm>
                          <a:off x="0" y="0"/>
                          <a:ext cx="76200"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0DBE3D" id="Oval 29" o:spid="_x0000_s1026" style="position:absolute;margin-left:141pt;margin-top:6.85pt;width:6pt;height:6.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" fillcolor="#4472c4 [3204]" strokecolor="#1f3763 [1604]" strokeweight="1pt">
                <v:stroke joinstyle="miter"/>
              </v:oval>
            </w:pict>
          </mc:Fallback>
        </mc:AlternateContent>
      </w:r>
      <w:r w:rsidRPr="00CD6291">
        <w:rPr>
          <w:rFonts w:cs="Calibri"/>
          <w:noProof/>
          <w:color w:val="0A0A0A"/>
          <w:sz w:val="23"/>
          <w:szCs w:val="23"/>
        </w:rPr>
        <mc:AlternateContent>
          <mc:Choice Requires="wps">
            <w:drawing>
              <wp:anchor distT="0" distB="0" distL="114300" distR="114300" simplePos="0" relativeHeight="251658240" behindDoc="0" locked="0" layoutInCell="1" allowOverlap="1" wp14:anchorId="022AAB90" wp14:editId="3A04613F">
                <wp:simplePos x="0" y="0"/>
                <wp:positionH relativeFrom="column">
                  <wp:posOffset>417356</wp:posOffset>
                </wp:positionH>
                <wp:positionV relativeFrom="paragraph">
                  <wp:posOffset>67945</wp:posOffset>
                </wp:positionV>
                <wp:extent cx="76200" cy="85725"/>
                <wp:effectExtent l="0" t="0" r="19050" b="28575"/>
                <wp:wrapNone/>
                <wp:docPr id="28" name="Oval 28"/>
                <wp:cNvGraphicFramePr/>
                <a:graphic xmlns:a="http://schemas.openxmlformats.org/drawingml/2006/main">
                  <a:graphicData uri="http://schemas.microsoft.com/office/word/2010/wordprocessingShape">
                    <wps:wsp>
                      <wps:cNvSpPr/>
                      <wps:spPr>
                        <a:xfrm>
                          <a:off x="0" y="0"/>
                          <a:ext cx="76200" cy="85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35981C" id="Oval 28" o:spid="_x0000_s1026" style="position:absolute;margin-left:32.85pt;margin-top:5.35pt;width:6pt;height: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" fillcolor="#4472c4 [3204]" strokecolor="#1f3763 [1604]" strokeweight="1pt">
                <v:stroke joinstyle="miter"/>
              </v:oval>
            </w:pict>
          </mc:Fallback>
        </mc:AlternateContent>
      </w:r>
    </w:p>
    <w:p w14:paraId="482D3498" w14:textId="77777777" w:rsidR="00CD6291" w:rsidRPr="00CD6291" w:rsidRDefault="00CD6291" w:rsidP="00CD6291">
      <w:pPr>
        <w:pStyle w:val="NoSpacing"/>
        <w:ind w:left="3600" w:right="-180"/>
        <w:rPr>
          <w:rFonts w:cs="Calibri"/>
          <w:color w:val="0A0A0A"/>
          <w:sz w:val="23"/>
          <w:szCs w:val="23"/>
          <w:shd w:val="clear" w:color="auto" w:fill="FFFFFF"/>
        </w:rPr>
      </w:pPr>
      <w:r w:rsidRPr="00CD6291">
        <w:rPr>
          <w:rFonts w:cs="Calibri"/>
          <w:noProof/>
          <w:color w:val="0A0A0A"/>
          <w:sz w:val="23"/>
          <w:szCs w:val="23"/>
        </w:rPr>
        <mc:AlternateContent>
          <mc:Choice Requires="wpg">
            <w:drawing>
              <wp:anchor distT="0" distB="0" distL="114300" distR="114300" simplePos="0" relativeHeight="251670528" behindDoc="0" locked="0" layoutInCell="1" allowOverlap="1" wp14:anchorId="55136EA0" wp14:editId="6587DE91">
                <wp:simplePos x="0" y="0"/>
                <wp:positionH relativeFrom="column">
                  <wp:posOffset>133350</wp:posOffset>
                </wp:positionH>
                <wp:positionV relativeFrom="paragraph">
                  <wp:posOffset>105728</wp:posOffset>
                </wp:positionV>
                <wp:extent cx="6477000" cy="928687"/>
                <wp:effectExtent l="0" t="0" r="0" b="5080"/>
                <wp:wrapNone/>
                <wp:docPr id="1137" name="Group 1137"/>
                <wp:cNvGraphicFramePr/>
                <a:graphic xmlns:a="http://schemas.openxmlformats.org/drawingml/2006/main">
                  <a:graphicData uri="http://schemas.microsoft.com/office/word/2010/wordprocessingGroup">
                    <wpg:wgp>
                      <wpg:cNvGrpSpPr/>
                      <wpg:grpSpPr>
                        <a:xfrm>
                          <a:off x="0" y="0"/>
                          <a:ext cx="6477000" cy="928687"/>
                          <a:chOff x="0" y="0"/>
                          <a:chExt cx="6477000" cy="928687"/>
                        </a:xfrm>
                      </wpg:grpSpPr>
                      <wpg:grpSp>
                        <wpg:cNvPr id="1130" name="Group 1130"/>
                        <wpg:cNvGrpSpPr/>
                        <wpg:grpSpPr>
                          <a:xfrm>
                            <a:off x="9525" y="0"/>
                            <a:ext cx="6115051" cy="747499"/>
                            <a:chOff x="0" y="-13048"/>
                            <a:chExt cx="5551041" cy="667766"/>
                          </a:xfrm>
                        </wpg:grpSpPr>
                        <pic:pic xmlns:pic="http://schemas.openxmlformats.org/drawingml/2006/picture">
                          <pic:nvPicPr>
                            <pic:cNvPr id="1121" name="Picture 7" descr="A person wearing a suit and tie smiling at the camera&#10;&#10;Description automatically generated">
                              <a:extLst>
                                <a:ext uri="{FF2B5EF4-FFF2-40B4-BE49-F238E27FC236}">
                                  <a16:creationId xmlns:a16="http://schemas.microsoft.com/office/drawing/2014/main" id="{5BA08FA9-564D-284B-9AC6-4FA399132C23}"/>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2122" r="13443" b="164"/>
                            <a:stretch/>
                          </pic:blipFill>
                          <pic:spPr>
                            <a:xfrm>
                              <a:off x="2576398" y="0"/>
                              <a:ext cx="544982" cy="635864"/>
                            </a:xfrm>
                            <a:prstGeom prst="rect">
                              <a:avLst/>
                            </a:prstGeom>
                          </pic:spPr>
                        </pic:pic>
                        <pic:pic xmlns:pic="http://schemas.openxmlformats.org/drawingml/2006/picture">
                          <pic:nvPicPr>
                            <pic:cNvPr id="1122" name="Picture 12" descr="A person wearing a red shirt&#10;&#10;Description automatically generated">
                              <a:extLst>
                                <a:ext uri="{FF2B5EF4-FFF2-40B4-BE49-F238E27FC236}">
                                  <a16:creationId xmlns:a16="http://schemas.microsoft.com/office/drawing/2014/main" id="{97221351-0CD1-1646-8FD8-473063B9173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183107" y="0"/>
                              <a:ext cx="498475" cy="637540"/>
                            </a:xfrm>
                            <a:prstGeom prst="rect">
                              <a:avLst/>
                            </a:prstGeom>
                          </pic:spPr>
                        </pic:pic>
                        <pic:pic xmlns:pic="http://schemas.openxmlformats.org/drawingml/2006/picture">
                          <pic:nvPicPr>
                            <pic:cNvPr id="17" name="Picture 16" descr="A person smiling for the camera&#10;&#10;Description automatically generated">
                              <a:extLst>
                                <a:ext uri="{FF2B5EF4-FFF2-40B4-BE49-F238E27FC236}">
                                  <a16:creationId xmlns:a16="http://schemas.microsoft.com/office/drawing/2014/main" id="{94E80D9D-22A9-374E-8553-55C66604DA6B}"/>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pic:pic xmlns:pic="http://schemas.openxmlformats.org/drawingml/2006/picture">
                          <pic:nvPicPr>
                            <pic:cNvPr id="1123" name="Picture 18" descr="A person smiling for the camera&#10;&#10;Description automatically generated">
                              <a:extLst>
                                <a:ext uri="{FF2B5EF4-FFF2-40B4-BE49-F238E27FC236}">
                                  <a16:creationId xmlns:a16="http://schemas.microsoft.com/office/drawing/2014/main" id="{9440A954-4FC3-2545-B90C-DF5BB6A048D3}"/>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46" r="56" b="24000"/>
                            <a:stretch/>
                          </pic:blipFill>
                          <pic:spPr>
                            <a:xfrm>
                              <a:off x="1958245" y="0"/>
                              <a:ext cx="574666" cy="654718"/>
                            </a:xfrm>
                            <a:prstGeom prst="rect">
                              <a:avLst/>
                            </a:prstGeom>
                          </pic:spPr>
                        </pic:pic>
                        <pic:pic xmlns:pic="http://schemas.openxmlformats.org/drawingml/2006/picture">
                          <pic:nvPicPr>
                            <pic:cNvPr id="22" name="Picture 21">
                              <a:extLst>
                                <a:ext uri="{FF2B5EF4-FFF2-40B4-BE49-F238E27FC236}">
                                  <a16:creationId xmlns:a16="http://schemas.microsoft.com/office/drawing/2014/main" id="{F4F38195-7F22-5F45-8AD5-5CB96C1473E1}"/>
                                </a:ext>
                              </a:extLst>
                            </pic:cNvPr>
                            <pic:cNvPicPr>
                              <a:picLocks noChangeAspect="1"/>
                            </pic:cNvPicPr>
                          </pic:nvPicPr>
                          <pic:blipFill>
                            <a:blip r:embed="rId21"/>
                            <a:stretch>
                              <a:fillRect/>
                            </a:stretch>
                          </pic:blipFill>
                          <pic:spPr>
                            <a:xfrm>
                              <a:off x="689314" y="0"/>
                              <a:ext cx="544830" cy="631825"/>
                            </a:xfrm>
                            <a:prstGeom prst="rect">
                              <a:avLst/>
                            </a:prstGeom>
                          </pic:spPr>
                        </pic:pic>
                        <pic:pic xmlns:pic="http://schemas.openxmlformats.org/drawingml/2006/picture">
                          <pic:nvPicPr>
                            <pic:cNvPr id="1126" name="Picture 23" descr="A person sitting in front of a window&#10;&#10;Description automatically generated">
                              <a:extLst>
                                <a:ext uri="{FF2B5EF4-FFF2-40B4-BE49-F238E27FC236}">
                                  <a16:creationId xmlns:a16="http://schemas.microsoft.com/office/drawing/2014/main" id="{223BCD91-40E4-D340-96A7-56352F639202}"/>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5844" r="6689" b="29203"/>
                            <a:stretch/>
                          </pic:blipFill>
                          <pic:spPr>
                            <a:xfrm>
                              <a:off x="1279544" y="-13048"/>
                              <a:ext cx="631328" cy="654536"/>
                            </a:xfrm>
                            <a:prstGeom prst="rect">
                              <a:avLst/>
                            </a:prstGeom>
                          </pic:spPr>
                        </pic:pic>
                        <pic:pic xmlns:pic="http://schemas.openxmlformats.org/drawingml/2006/picture">
                          <pic:nvPicPr>
                            <pic:cNvPr id="1129" name="Picture 20" descr="A person wearing glasses&#10;&#10;Description automatically generated">
                              <a:extLst>
                                <a:ext uri="{FF2B5EF4-FFF2-40B4-BE49-F238E27FC236}">
                                  <a16:creationId xmlns:a16="http://schemas.microsoft.com/office/drawing/2014/main" id="{59F117A0-3850-0344-83E6-A75B9810FDF9}"/>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109" r="119" b="20142"/>
                            <a:stretch/>
                          </pic:blipFill>
                          <pic:spPr>
                            <a:xfrm>
                              <a:off x="4420437" y="-2"/>
                              <a:ext cx="529740" cy="631738"/>
                            </a:xfrm>
                            <a:prstGeom prst="rect">
                              <a:avLst/>
                            </a:prstGeom>
                          </pic:spPr>
                        </pic:pic>
                        <pic:pic xmlns:pic="http://schemas.openxmlformats.org/drawingml/2006/picture">
                          <pic:nvPicPr>
                            <pic:cNvPr id="1128" name="Picture 2" descr="A person wearing a suit and tie smiling and looking at the camera&#10;&#10;Description automatically generated">
                              <a:extLst>
                                <a:ext uri="{FF2B5EF4-FFF2-40B4-BE49-F238E27FC236}">
                                  <a16:creationId xmlns:a16="http://schemas.microsoft.com/office/drawing/2014/main" id="{490F9AF5-CAE1-3E49-89B2-3DE53A4ED1D5}"/>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744204" y="0"/>
                              <a:ext cx="619125" cy="631825"/>
                            </a:xfrm>
                            <a:prstGeom prst="rect">
                              <a:avLst/>
                            </a:prstGeom>
                          </pic:spPr>
                        </pic:pic>
                        <pic:pic xmlns:pic="http://schemas.openxmlformats.org/drawingml/2006/picture">
                          <pic:nvPicPr>
                            <pic:cNvPr id="1127" name="Picture 5" descr="A person wearing a suit and tie&#10;&#10;Description automatically generated">
                              <a:extLst>
                                <a:ext uri="{FF2B5EF4-FFF2-40B4-BE49-F238E27FC236}">
                                  <a16:creationId xmlns:a16="http://schemas.microsoft.com/office/drawing/2014/main" id="{C88849F6-E37C-7143-8566-C0DC2DB9F615}"/>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1" r="4034" b="19244"/>
                            <a:stretch/>
                          </pic:blipFill>
                          <pic:spPr>
                            <a:xfrm>
                              <a:off x="5026219" y="-2"/>
                              <a:ext cx="524822" cy="640522"/>
                            </a:xfrm>
                            <a:prstGeom prst="rect">
                              <a:avLst/>
                            </a:prstGeom>
                          </pic:spPr>
                        </pic:pic>
                      </wpg:grpSp>
                      <wps:wsp>
                        <wps:cNvPr id="2" name="Text Box 2"/>
                        <wps:cNvSpPr txBox="1">
                          <a:spLocks noChangeArrowheads="1"/>
                        </wps:cNvSpPr>
                        <wps:spPr bwMode="auto">
                          <a:xfrm>
                            <a:off x="0" y="719137"/>
                            <a:ext cx="6477000" cy="209550"/>
                          </a:xfrm>
                          <a:prstGeom prst="rect">
                            <a:avLst/>
                          </a:prstGeom>
                          <a:solidFill>
                            <a:srgbClr val="FFFFFF"/>
                          </a:solidFill>
                          <a:ln w="9525">
                            <a:noFill/>
                            <a:miter lim="800000"/>
                            <a:headEnd/>
                            <a:tailEnd/>
                          </a:ln>
                        </wps:spPr>
                        <wps:txbx>
                          <w:txbxContent>
                            <w:p w14:paraId="735E5E29" w14:textId="77777777" w:rsidR="00CD6291" w:rsidRPr="00182F04" w:rsidRDefault="00CD6291" w:rsidP="00CD6291">
                              <w:pPr>
                                <w:tabs>
                                  <w:tab w:val="left" w:pos="990"/>
                                  <w:tab w:val="left" w:pos="2160"/>
                                  <w:tab w:val="left" w:pos="3240"/>
                                  <w:tab w:val="left" w:pos="4320"/>
                                  <w:tab w:val="left" w:pos="5490"/>
                                  <w:tab w:val="left" w:pos="6390"/>
                                  <w:tab w:val="left" w:pos="7650"/>
                                  <w:tab w:val="left" w:pos="8550"/>
                                </w:tabs>
                                <w:rPr>
                                  <w:sz w:val="16"/>
                                  <w:szCs w:val="16"/>
                                </w:rPr>
                              </w:pPr>
                              <w:r>
                                <w:rPr>
                                  <w:sz w:val="16"/>
                                  <w:szCs w:val="16"/>
                                </w:rPr>
                                <w:t xml:space="preserve">Julia </w:t>
                              </w:r>
                              <w:proofErr w:type="gramStart"/>
                              <w:r>
                                <w:rPr>
                                  <w:sz w:val="16"/>
                                  <w:szCs w:val="16"/>
                                </w:rPr>
                                <w:t xml:space="preserve">Phillips;   </w:t>
                              </w:r>
                              <w:proofErr w:type="gramEnd"/>
                              <w:r>
                                <w:rPr>
                                  <w:sz w:val="16"/>
                                  <w:szCs w:val="16"/>
                                </w:rPr>
                                <w:t xml:space="preserve">Phil </w:t>
                              </w:r>
                              <w:proofErr w:type="spellStart"/>
                              <w:r>
                                <w:rPr>
                                  <w:sz w:val="16"/>
                                  <w:szCs w:val="16"/>
                                </w:rPr>
                                <w:t>Bucksbaum</w:t>
                              </w:r>
                              <w:proofErr w:type="spellEnd"/>
                              <w:r>
                                <w:rPr>
                                  <w:sz w:val="16"/>
                                  <w:szCs w:val="16"/>
                                </w:rPr>
                                <w:t xml:space="preserve">;   Susan Avery          Carl </w:t>
                              </w:r>
                              <w:proofErr w:type="spellStart"/>
                              <w:r>
                                <w:rPr>
                                  <w:sz w:val="16"/>
                                  <w:szCs w:val="16"/>
                                </w:rPr>
                                <w:t>Wieman</w:t>
                              </w:r>
                              <w:proofErr w:type="spellEnd"/>
                              <w:r>
                                <w:rPr>
                                  <w:sz w:val="16"/>
                                  <w:szCs w:val="16"/>
                                </w:rPr>
                                <w:t>;    E</w:t>
                              </w:r>
                              <w:r w:rsidRPr="00A86294">
                                <w:rPr>
                                  <w:sz w:val="16"/>
                                  <w:szCs w:val="16"/>
                                </w:rPr>
                                <w:t xml:space="preserve">ric </w:t>
                              </w:r>
                              <w:r>
                                <w:rPr>
                                  <w:sz w:val="16"/>
                                  <w:szCs w:val="16"/>
                                </w:rPr>
                                <w:t>I</w:t>
                              </w:r>
                              <w:r w:rsidRPr="00A86294">
                                <w:rPr>
                                  <w:sz w:val="16"/>
                                  <w:szCs w:val="16"/>
                                </w:rPr>
                                <w:t>saacs</w:t>
                              </w:r>
                              <w:r>
                                <w:rPr>
                                  <w:sz w:val="16"/>
                                  <w:szCs w:val="16"/>
                                </w:rPr>
                                <w:t xml:space="preserve">;    France Cordova;  </w:t>
                              </w:r>
                              <w:proofErr w:type="spellStart"/>
                              <w:r w:rsidRPr="00A86294">
                                <w:rPr>
                                  <w:sz w:val="16"/>
                                  <w:szCs w:val="16"/>
                                </w:rPr>
                                <w:t>Robie</w:t>
                              </w:r>
                              <w:proofErr w:type="spellEnd"/>
                              <w:r w:rsidRPr="00A86294">
                                <w:rPr>
                                  <w:sz w:val="16"/>
                                  <w:szCs w:val="16"/>
                                </w:rPr>
                                <w:t xml:space="preserve"> </w:t>
                              </w:r>
                              <w:proofErr w:type="spellStart"/>
                              <w:r w:rsidRPr="00A86294">
                                <w:rPr>
                                  <w:sz w:val="16"/>
                                  <w:szCs w:val="16"/>
                                </w:rPr>
                                <w:t>Samanta</w:t>
                              </w:r>
                              <w:proofErr w:type="spellEnd"/>
                              <w:r>
                                <w:rPr>
                                  <w:sz w:val="16"/>
                                  <w:szCs w:val="16"/>
                                </w:rPr>
                                <w:t xml:space="preserve"> Roy; Jonathan </w:t>
                              </w:r>
                              <w:proofErr w:type="spellStart"/>
                              <w:r>
                                <w:rPr>
                                  <w:sz w:val="16"/>
                                  <w:szCs w:val="16"/>
                                </w:rPr>
                                <w:t>Baggar</w:t>
                              </w:r>
                              <w:proofErr w:type="spellEnd"/>
                              <w:r>
                                <w:rPr>
                                  <w:sz w:val="16"/>
                                  <w:szCs w:val="16"/>
                                </w:rPr>
                                <w:t xml:space="preserve">; </w:t>
                              </w:r>
                              <w:r w:rsidRPr="00A86294">
                                <w:rPr>
                                  <w:sz w:val="16"/>
                                  <w:szCs w:val="16"/>
                                </w:rPr>
                                <w:t>Victor McCrary</w:t>
                              </w:r>
                              <w:r>
                                <w:rPr>
                                  <w:sz w:val="16"/>
                                  <w:szCs w:val="16"/>
                                </w:rPr>
                                <w:tab/>
                              </w:r>
                            </w:p>
                          </w:txbxContent>
                        </wps:txbx>
                        <wps:bodyPr rot="0" vert="horz" wrap="square" lIns="91440" tIns="45720" rIns="91440" bIns="45720" anchor="t" anchorCtr="0">
                          <a:noAutofit/>
                        </wps:bodyPr>
                      </wps:wsp>
                    </wpg:wgp>
                  </a:graphicData>
                </a:graphic>
              </wp:anchor>
            </w:drawing>
          </mc:Choice>
          <mc:Fallback>
            <w:pict>
              <v:group w14:anchorId="55136EA0" id="Group 1137" o:spid="_x0000_s1029" style="position:absolute;left:0;text-align:left;margin-left:10.5pt;margin-top:8.35pt;width:510pt;height:73.1pt;z-index:251670528" coordsize="64770,9286" o:gfxdata="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">
                <v:group id="Group 1130" o:spid="_x0000_s1030" style="position:absolute;left:95;width:61150;height:7474" coordorigin=",-130" coordsize="55510,6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">
                  <v:shape id="Picture 7" o:spid="_x0000_s1031" type="#_x0000_t75" alt="A person wearing a suit and tie smiling at the camera&#10;&#10;Description automatically generated" style="position:absolute;left:25763;width:5450;height:6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">
                    <v:imagedata r:id="rId26" o:title="A person wearing a suit and tie smiling at the camera&#10;&#10;Description automatically generated" cropbottom="107f" cropleft="7944f" cropright="8810f"/>
                  </v:shape>
                  <v:shape id="Picture 12" o:spid="_x0000_s1032" type="#_x0000_t75" alt="A person wearing a red shirt&#10;&#10;Description automatically generated" style="position:absolute;left:31831;width:4984;height:63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">
                    <v:imagedata r:id="rId27" o:title="A person wearing a red shirt&#10;&#10;Description automatically generated"/>
                  </v:shape>
                  <v:shape id="Picture 16" o:spid="_x0000_s1033" type="#_x0000_t75" alt="A person smiling for the camera&#10;&#10;Description automatically generated" style="position:absolute;width:6381;height:6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">
                    <v:imagedata r:id="rId28" o:title="A person smiling for the camera&#10;&#10;Description automatically generated"/>
                  </v:shape>
                  <v:shape id="Picture 18" o:spid="_x0000_s1034" type="#_x0000_t75" alt="A person smiling for the camera&#10;&#10;Description automatically generated" style="position:absolute;left:19582;width:5747;height:65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">
                    <v:imagedata r:id="rId29" o:title="A person smiling for the camera&#10;&#10;Description automatically generated" cropbottom="15729f" cropleft="-30f" cropright="37f"/>
                  </v:shape>
                  <v:shape id="Picture 21" o:spid="_x0000_s1035" type="#_x0000_t75" style="position:absolute;left:6893;width:5448;height:63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">
                    <v:imagedata r:id="rId30" o:title=""/>
                  </v:shape>
                  <v:shape id="Picture 23" o:spid="_x0000_s1036" type="#_x0000_t75" alt="A person sitting in front of a window&#10;&#10;Description automatically generated" style="position:absolute;left:12795;top:-130;width:6313;height:65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">
                    <v:imagedata r:id="rId31" o:title="A person sitting in front of a window&#10;&#10;Description automatically generated" cropbottom="19138f" cropleft="3830f" cropright="4384f"/>
                  </v:shape>
                  <v:shape id="Picture 20" o:spid="_x0000_s1037" type="#_x0000_t75" alt="A person wearing glasses&#10;&#10;Description automatically generated" style="position:absolute;left:44204;width:5297;height:63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">
                    <v:imagedata r:id="rId32" o:title="A person wearing glasses&#10;&#10;Description automatically generated" cropbottom="13200f" cropleft="-71f" cropright="78f"/>
                  </v:shape>
                  <v:shape id="Picture 2" o:spid="_x0000_s1038" type="#_x0000_t75" alt="A person wearing a suit and tie smiling and looking at the camera&#10;&#10;Description automatically generated" style="position:absolute;left:37442;width:6191;height:63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">
                    <v:imagedata r:id="rId33" o:title="A person wearing a suit and tie smiling and looking at the camera&#10;&#10;Description automatically generated"/>
                  </v:shape>
                  <v:shape id="Picture 5" o:spid="_x0000_s1039" type="#_x0000_t75" alt="A person wearing a suit and tie&#10;&#10;Description automatically generated" style="position:absolute;left:50262;width:5248;height:64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">
                    <v:imagedata r:id="rId34" o:title="A person wearing a suit and tie&#10;&#10;Description automatically generated" cropbottom="12612f" cropleft="-1f" cropright="2644f"/>
                  </v:shape>
                </v:group>
                <v:shape id="_x0000_s1040" type="#_x0000_t202" style="position:absolute;top:7191;width:64770;height:2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" stroked="f">
                  <v:textbox>
                    <w:txbxContent>
                      <w:p w14:paraId="735E5E29" w14:textId="77777777" w:rsidR="00CD6291" w:rsidRPr="00182F04" w:rsidRDefault="00CD6291" w:rsidP="00CD6291">
                        <w:pPr>
                          <w:tabs>
                            <w:tab w:val="left" w:pos="990"/>
                            <w:tab w:val="left" w:pos="2160"/>
                            <w:tab w:val="left" w:pos="3240"/>
                            <w:tab w:val="left" w:pos="4320"/>
                            <w:tab w:val="left" w:pos="5490"/>
                            <w:tab w:val="left" w:pos="6390"/>
                            <w:tab w:val="left" w:pos="7650"/>
                            <w:tab w:val="left" w:pos="8550"/>
                          </w:tabs>
                          <w:rPr>
                            <w:sz w:val="16"/>
                            <w:szCs w:val="16"/>
                          </w:rPr>
                        </w:pPr>
                        <w:r>
                          <w:rPr>
                            <w:sz w:val="16"/>
                            <w:szCs w:val="16"/>
                          </w:rPr>
                          <w:t xml:space="preserve">Julia </w:t>
                        </w:r>
                        <w:proofErr w:type="gramStart"/>
                        <w:r>
                          <w:rPr>
                            <w:sz w:val="16"/>
                            <w:szCs w:val="16"/>
                          </w:rPr>
                          <w:t xml:space="preserve">Phillips;   </w:t>
                        </w:r>
                        <w:proofErr w:type="gramEnd"/>
                        <w:r>
                          <w:rPr>
                            <w:sz w:val="16"/>
                            <w:szCs w:val="16"/>
                          </w:rPr>
                          <w:t xml:space="preserve">Phil </w:t>
                        </w:r>
                        <w:proofErr w:type="spellStart"/>
                        <w:r>
                          <w:rPr>
                            <w:sz w:val="16"/>
                            <w:szCs w:val="16"/>
                          </w:rPr>
                          <w:t>Bucksbaum</w:t>
                        </w:r>
                        <w:proofErr w:type="spellEnd"/>
                        <w:r>
                          <w:rPr>
                            <w:sz w:val="16"/>
                            <w:szCs w:val="16"/>
                          </w:rPr>
                          <w:t xml:space="preserve">;   Susan Avery          Carl </w:t>
                        </w:r>
                        <w:proofErr w:type="spellStart"/>
                        <w:r>
                          <w:rPr>
                            <w:sz w:val="16"/>
                            <w:szCs w:val="16"/>
                          </w:rPr>
                          <w:t>Wieman</w:t>
                        </w:r>
                        <w:proofErr w:type="spellEnd"/>
                        <w:r>
                          <w:rPr>
                            <w:sz w:val="16"/>
                            <w:szCs w:val="16"/>
                          </w:rPr>
                          <w:t>;    E</w:t>
                        </w:r>
                        <w:r w:rsidRPr="00A86294">
                          <w:rPr>
                            <w:sz w:val="16"/>
                            <w:szCs w:val="16"/>
                          </w:rPr>
                          <w:t xml:space="preserve">ric </w:t>
                        </w:r>
                        <w:r>
                          <w:rPr>
                            <w:sz w:val="16"/>
                            <w:szCs w:val="16"/>
                          </w:rPr>
                          <w:t>I</w:t>
                        </w:r>
                        <w:r w:rsidRPr="00A86294">
                          <w:rPr>
                            <w:sz w:val="16"/>
                            <w:szCs w:val="16"/>
                          </w:rPr>
                          <w:t>saacs</w:t>
                        </w:r>
                        <w:r>
                          <w:rPr>
                            <w:sz w:val="16"/>
                            <w:szCs w:val="16"/>
                          </w:rPr>
                          <w:t xml:space="preserve">;    France Cordova;  </w:t>
                        </w:r>
                        <w:proofErr w:type="spellStart"/>
                        <w:r w:rsidRPr="00A86294">
                          <w:rPr>
                            <w:sz w:val="16"/>
                            <w:szCs w:val="16"/>
                          </w:rPr>
                          <w:t>Robie</w:t>
                        </w:r>
                        <w:proofErr w:type="spellEnd"/>
                        <w:r w:rsidRPr="00A86294">
                          <w:rPr>
                            <w:sz w:val="16"/>
                            <w:szCs w:val="16"/>
                          </w:rPr>
                          <w:t xml:space="preserve"> </w:t>
                        </w:r>
                        <w:proofErr w:type="spellStart"/>
                        <w:r w:rsidRPr="00A86294">
                          <w:rPr>
                            <w:sz w:val="16"/>
                            <w:szCs w:val="16"/>
                          </w:rPr>
                          <w:t>Samanta</w:t>
                        </w:r>
                        <w:proofErr w:type="spellEnd"/>
                        <w:r>
                          <w:rPr>
                            <w:sz w:val="16"/>
                            <w:szCs w:val="16"/>
                          </w:rPr>
                          <w:t xml:space="preserve"> Roy; Jonathan </w:t>
                        </w:r>
                        <w:proofErr w:type="spellStart"/>
                        <w:r>
                          <w:rPr>
                            <w:sz w:val="16"/>
                            <w:szCs w:val="16"/>
                          </w:rPr>
                          <w:t>Baggar</w:t>
                        </w:r>
                        <w:proofErr w:type="spellEnd"/>
                        <w:r>
                          <w:rPr>
                            <w:sz w:val="16"/>
                            <w:szCs w:val="16"/>
                          </w:rPr>
                          <w:t xml:space="preserve">; </w:t>
                        </w:r>
                        <w:r w:rsidRPr="00A86294">
                          <w:rPr>
                            <w:sz w:val="16"/>
                            <w:szCs w:val="16"/>
                          </w:rPr>
                          <w:t>Victor McCrary</w:t>
                        </w:r>
                        <w:r>
                          <w:rPr>
                            <w:sz w:val="16"/>
                            <w:szCs w:val="16"/>
                          </w:rPr>
                          <w:tab/>
                        </w:r>
                      </w:p>
                    </w:txbxContent>
                  </v:textbox>
                </v:shape>
              </v:group>
            </w:pict>
          </mc:Fallback>
        </mc:AlternateContent>
      </w:r>
    </w:p>
    <w:p w14:paraId="094796E5" w14:textId="77777777" w:rsidR="00CD6291" w:rsidRPr="00CD6291" w:rsidRDefault="00CD6291" w:rsidP="00CD6291">
      <w:pPr>
        <w:pStyle w:val="NoSpacing"/>
        <w:ind w:left="3600" w:right="-180"/>
        <w:rPr>
          <w:rFonts w:cs="Calibri"/>
          <w:color w:val="0A0A0A"/>
          <w:sz w:val="23"/>
          <w:szCs w:val="23"/>
          <w:shd w:val="clear" w:color="auto" w:fill="FFFFFF"/>
        </w:rPr>
      </w:pPr>
    </w:p>
    <w:p w14:paraId="1A748358" w14:textId="77777777" w:rsidR="00CD6291" w:rsidRPr="00CD6291" w:rsidRDefault="00CD6291" w:rsidP="00CD6291">
      <w:pPr>
        <w:pStyle w:val="NoSpacing"/>
        <w:ind w:left="3600" w:right="-180"/>
        <w:rPr>
          <w:rFonts w:cs="Calibri"/>
          <w:color w:val="0A0A0A"/>
          <w:sz w:val="23"/>
          <w:szCs w:val="23"/>
          <w:shd w:val="clear" w:color="auto" w:fill="FFFFFF"/>
        </w:rPr>
      </w:pPr>
    </w:p>
    <w:p w14:paraId="02DF8AA2" w14:textId="77777777" w:rsidR="00CD6291" w:rsidRPr="00CD6291" w:rsidRDefault="00CD6291" w:rsidP="00CD6291">
      <w:pPr>
        <w:pStyle w:val="NoSpacing"/>
        <w:ind w:left="3600" w:right="-180"/>
        <w:rPr>
          <w:rFonts w:cs="Calibri"/>
          <w:color w:val="0A0A0A"/>
          <w:sz w:val="23"/>
          <w:szCs w:val="23"/>
          <w:shd w:val="clear" w:color="auto" w:fill="FFFFFF"/>
        </w:rPr>
      </w:pPr>
      <w:r w:rsidRPr="00CD6291">
        <w:rPr>
          <w:rFonts w:cs="Calibri"/>
          <w:color w:val="0A0A0A"/>
          <w:sz w:val="23"/>
          <w:szCs w:val="23"/>
          <w:shd w:val="clear" w:color="auto" w:fill="FFFFFF"/>
        </w:rPr>
        <w:t xml:space="preserve">  </w:t>
      </w:r>
    </w:p>
    <w:p w14:paraId="54D61D27" w14:textId="77777777" w:rsidR="00CD6291" w:rsidRPr="00CD6291" w:rsidRDefault="00CD6291" w:rsidP="00CD6291">
      <w:pPr>
        <w:pStyle w:val="NoSpacing"/>
        <w:ind w:left="3600" w:right="-180"/>
        <w:rPr>
          <w:rFonts w:cs="Calibri"/>
          <w:color w:val="0A0A0A"/>
          <w:sz w:val="23"/>
          <w:szCs w:val="23"/>
          <w:shd w:val="clear" w:color="auto" w:fill="FFFFFF"/>
        </w:rPr>
      </w:pPr>
    </w:p>
    <w:p w14:paraId="352932C5" w14:textId="77777777" w:rsidR="00CD6291" w:rsidRPr="00CD6291" w:rsidRDefault="00CD6291" w:rsidP="00CD6291">
      <w:pPr>
        <w:pStyle w:val="NoSpacing"/>
        <w:ind w:left="3600" w:right="-180"/>
        <w:rPr>
          <w:rFonts w:cs="Calibri"/>
          <w:color w:val="0A0A0A"/>
          <w:sz w:val="23"/>
          <w:szCs w:val="23"/>
          <w:shd w:val="clear" w:color="auto" w:fill="FFFFFF"/>
        </w:rPr>
      </w:pPr>
    </w:p>
    <w:p w14:paraId="088D72A2" w14:textId="5A450893" w:rsidR="00CD6291" w:rsidRPr="00CD6291" w:rsidRDefault="00CD6291" w:rsidP="00CD6291">
      <w:pPr>
        <w:pStyle w:val="NoSpacing"/>
        <w:ind w:left="3600" w:right="-180"/>
        <w:rPr>
          <w:rFonts w:ascii="Franklin Gothic Medium Cond" w:hAnsi="Franklin Gothic Medium Cond" w:cs="Calibri"/>
          <w:color w:val="006699"/>
          <w:sz w:val="26"/>
          <w:szCs w:val="26"/>
          <w:shd w:val="clear" w:color="auto" w:fill="FFFFFF"/>
        </w:rPr>
      </w:pPr>
      <w:r w:rsidRPr="00CD6291">
        <w:rPr>
          <w:rFonts w:cs="Calibri"/>
          <w:noProof/>
          <w:color w:val="0A0A0A"/>
          <w:sz w:val="23"/>
          <w:szCs w:val="23"/>
          <w:shd w:val="clear" w:color="auto" w:fill="FFFFFF"/>
        </w:rPr>
        <mc:AlternateContent>
          <mc:Choice Requires="wps">
            <w:drawing>
              <wp:anchor distT="45720" distB="45720" distL="114300" distR="114300" simplePos="0" relativeHeight="251672576" behindDoc="0" locked="0" layoutInCell="1" allowOverlap="1" wp14:anchorId="287256D7" wp14:editId="457A3ABD">
                <wp:simplePos x="0" y="0"/>
                <wp:positionH relativeFrom="margin">
                  <wp:posOffset>-86360</wp:posOffset>
                </wp:positionH>
                <wp:positionV relativeFrom="paragraph">
                  <wp:posOffset>69850</wp:posOffset>
                </wp:positionV>
                <wp:extent cx="4557395" cy="37147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95" cy="3714750"/>
                        </a:xfrm>
                        <a:prstGeom prst="rect">
                          <a:avLst/>
                        </a:prstGeom>
                        <a:solidFill>
                          <a:srgbClr val="FFFFFF"/>
                        </a:solidFill>
                        <a:ln w="9525">
                          <a:noFill/>
                          <a:miter lim="800000"/>
                          <a:headEnd/>
                          <a:tailEnd/>
                        </a:ln>
                        <a:effectLst/>
                      </wps:spPr>
                      <wps:txbx>
                        <w:txbxContent>
                          <w:p w14:paraId="2A3D58A0" w14:textId="77777777" w:rsidR="00CD6291" w:rsidRPr="00CD6291" w:rsidRDefault="00CD6291" w:rsidP="00CD6291">
                            <w:pPr>
                              <w:rPr>
                                <w:rFonts w:ascii="Franklin Gothic Medium Cond" w:hAnsi="Franklin Gothic Medium Cond" w:cs="Calibri"/>
                                <w:color w:val="006699"/>
                                <w:sz w:val="26"/>
                                <w:szCs w:val="26"/>
                                <w:shd w:val="clear" w:color="auto" w:fill="FFFFFF"/>
                              </w:rPr>
                            </w:pPr>
                            <w:r w:rsidRPr="00CD6291">
                              <w:rPr>
                                <w:rFonts w:ascii="Franklin Gothic Medium Cond" w:hAnsi="Franklin Gothic Medium Cond" w:cs="Calibri"/>
                                <w:color w:val="006699"/>
                                <w:sz w:val="26"/>
                                <w:szCs w:val="26"/>
                                <w:shd w:val="clear" w:color="auto" w:fill="FFFFFF"/>
                              </w:rPr>
                              <w:t>Leading Practices</w:t>
                            </w:r>
                          </w:p>
                          <w:p w14:paraId="0E7DB7D0" w14:textId="77777777" w:rsidR="00CD6291" w:rsidRPr="00CD6291" w:rsidRDefault="00CD6291" w:rsidP="00CD6291">
                            <w:pPr>
                              <w:pStyle w:val="ListParagraph"/>
                              <w:numPr>
                                <w:ilvl w:val="0"/>
                                <w:numId w:val="5"/>
                              </w:numPr>
                              <w:spacing w:line="240" w:lineRule="auto"/>
                              <w:ind w:left="270" w:hanging="180"/>
                              <w:rPr>
                                <w:sz w:val="14"/>
                                <w:szCs w:val="14"/>
                              </w:rPr>
                            </w:pPr>
                            <w:r w:rsidRPr="00CD6291">
                              <w:rPr>
                                <w:color w:val="0A0A0A"/>
                                <w:shd w:val="clear" w:color="auto" w:fill="FFFFFF"/>
                              </w:rPr>
                              <w:t xml:space="preserve">In 2019 the federation examined with KWF Consulting </w:t>
                            </w:r>
                            <w:r w:rsidRPr="00CD6291">
                              <w:rPr>
                                <w:color w:val="0A0A0A"/>
                                <w:shd w:val="clear" w:color="auto" w:fill="FFFFFF"/>
                              </w:rPr>
                              <w:br/>
                            </w:r>
                            <w:r w:rsidRPr="00CD6291">
                              <w:rPr>
                                <w:b/>
                              </w:rPr>
                              <w:t>effective practices of membership marketing</w:t>
                            </w:r>
                            <w:r w:rsidRPr="00CD6291">
                              <w:t xml:space="preserve">. Last Fall, </w:t>
                            </w:r>
                            <w:r w:rsidRPr="00CD6291">
                              <w:br/>
                              <w:t xml:space="preserve">each participating MS received a white paper summarizes </w:t>
                            </w:r>
                            <w:r w:rsidRPr="00CD6291">
                              <w:br/>
                              <w:t xml:space="preserve">the study’s key findings, case examples of successful marketing efforts, and customized recommendations for benchmarking their practices with leading practices. </w:t>
                            </w:r>
                            <w:r w:rsidRPr="00CD6291">
                              <w:br/>
                            </w:r>
                          </w:p>
                          <w:p w14:paraId="08015732" w14:textId="77777777" w:rsidR="00CD6291" w:rsidRPr="007E0C47" w:rsidRDefault="00CD6291" w:rsidP="00CD6291">
                            <w:pPr>
                              <w:pStyle w:val="NoSpacing"/>
                              <w:numPr>
                                <w:ilvl w:val="0"/>
                                <w:numId w:val="5"/>
                              </w:numPr>
                              <w:tabs>
                                <w:tab w:val="left" w:pos="4860"/>
                              </w:tabs>
                              <w:ind w:left="270" w:hanging="180"/>
                              <w:rPr>
                                <w:i/>
                                <w:iCs/>
                              </w:rPr>
                            </w:pPr>
                            <w:r>
                              <w:t xml:space="preserve">18 </w:t>
                            </w:r>
                            <w:r w:rsidRPr="003C2C0A">
                              <w:t>MS and Affiliated Societie</w:t>
                            </w:r>
                            <w:r>
                              <w:t>s (including AAPM) in September began to</w:t>
                            </w:r>
                            <w:r w:rsidRPr="003C2C0A">
                              <w:t xml:space="preserve"> explore the value of initiating a </w:t>
                            </w:r>
                            <w:r w:rsidRPr="000F31EB">
                              <w:rPr>
                                <w:b/>
                                <w:bCs/>
                              </w:rPr>
                              <w:t>Physical Sciences Publishing Dialog</w:t>
                            </w:r>
                            <w:r>
                              <w:t xml:space="preserve">, </w:t>
                            </w:r>
                            <w:r w:rsidRPr="003C2C0A">
                              <w:t xml:space="preserve">to form a shared understanding </w:t>
                            </w:r>
                            <w:r>
                              <w:t xml:space="preserve">and perhaps influence </w:t>
                            </w:r>
                            <w:r w:rsidRPr="003C2C0A">
                              <w:t xml:space="preserve">of the dynamics of this changing </w:t>
                            </w:r>
                            <w:r w:rsidRPr="00E52A1A">
                              <w:t xml:space="preserve">industry. </w:t>
                            </w:r>
                            <w:r w:rsidRPr="000F31EB">
                              <w:t xml:space="preserve">A Working Group </w:t>
                            </w:r>
                            <w:r>
                              <w:t xml:space="preserve">has developed tailored </w:t>
                            </w:r>
                            <w:r w:rsidRPr="000F31EB">
                              <w:t>messaging</w:t>
                            </w:r>
                            <w:r>
                              <w:t xml:space="preserve"> sets</w:t>
                            </w:r>
                            <w:r w:rsidRPr="000F31EB">
                              <w:t xml:space="preserve"> for </w:t>
                            </w:r>
                            <w:r>
                              <w:t xml:space="preserve">various </w:t>
                            </w:r>
                            <w:r w:rsidRPr="000F31EB">
                              <w:t>stakeholder</w:t>
                            </w:r>
                            <w:r>
                              <w:t xml:space="preserve"> groups to </w:t>
                            </w:r>
                            <w:r w:rsidRPr="00331BFA">
                              <w:rPr>
                                <w:b/>
                                <w:bCs/>
                              </w:rPr>
                              <w:t>communicate the value of society scholarly publishers</w:t>
                            </w:r>
                            <w:r w:rsidRPr="00331BFA">
                              <w:t xml:space="preserve"> </w:t>
                            </w:r>
                            <w:r w:rsidRPr="000F31EB">
                              <w:t>in the physical sciences. Next steps include advancing communications with the librarian community.</w:t>
                            </w:r>
                          </w:p>
                          <w:p w14:paraId="367AC838" w14:textId="77777777" w:rsidR="00CD6291" w:rsidRPr="00A9261E" w:rsidRDefault="00CD6291" w:rsidP="00CD6291">
                            <w:pPr>
                              <w:pStyle w:val="NoSpacing"/>
                              <w:tabs>
                                <w:tab w:val="left" w:pos="4860"/>
                              </w:tabs>
                              <w:ind w:left="90"/>
                              <w:rPr>
                                <w:i/>
                                <w:iCs/>
                                <w:sz w:val="12"/>
                                <w:szCs w:val="12"/>
                              </w:rPr>
                            </w:pPr>
                          </w:p>
                          <w:p w14:paraId="1F5FE8E2" w14:textId="77777777" w:rsidR="00CD6291" w:rsidRPr="007E0C47" w:rsidRDefault="00CD6291" w:rsidP="00CD6291">
                            <w:pPr>
                              <w:pStyle w:val="NoSpacing"/>
                              <w:numPr>
                                <w:ilvl w:val="0"/>
                                <w:numId w:val="5"/>
                              </w:numPr>
                              <w:tabs>
                                <w:tab w:val="left" w:pos="4860"/>
                              </w:tabs>
                              <w:ind w:left="270" w:right="2107" w:hanging="180"/>
                              <w:rPr>
                                <w:i/>
                                <w:iCs/>
                              </w:rPr>
                            </w:pPr>
                            <w:r>
                              <w:t xml:space="preserve">The 2020 AIP Assembly of Society Officers examined how professional societies can play a role in affecting the </w:t>
                            </w:r>
                            <w:r w:rsidRPr="00A9261E">
                              <w:rPr>
                                <w:b/>
                                <w:bCs/>
                              </w:rPr>
                              <w:t>culture change needed to achieve diversity and inclusion goals</w:t>
                            </w:r>
                            <w:r>
                              <w:t xml:space="preserve">. Mahesh </w:t>
                            </w:r>
                            <w:proofErr w:type="spellStart"/>
                            <w:r>
                              <w:t>Mahadevappa</w:t>
                            </w:r>
                            <w:proofErr w:type="spellEnd"/>
                            <w:r>
                              <w:t xml:space="preserve"> served on the planning committee.</w:t>
                            </w:r>
                            <w:r w:rsidRPr="007E0C47">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256D7" id="_x0000_s1041" type="#_x0000_t202" style="position:absolute;left:0;text-align:left;margin-left:-6.8pt;margin-top:5.5pt;width:358.85pt;height:29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" stroked="f">
                <v:textbox>
                  <w:txbxContent>
                    <w:p w14:paraId="2A3D58A0" w14:textId="77777777" w:rsidR="00CD6291" w:rsidRPr="00CD6291" w:rsidRDefault="00CD6291" w:rsidP="00CD6291">
                      <w:pPr>
                        <w:rPr>
                          <w:rFonts w:ascii="Franklin Gothic Medium Cond" w:hAnsi="Franklin Gothic Medium Cond" w:cs="Calibri"/>
                          <w:color w:val="006699"/>
                          <w:sz w:val="26"/>
                          <w:szCs w:val="26"/>
                          <w:shd w:val="clear" w:color="auto" w:fill="FFFFFF"/>
                        </w:rPr>
                      </w:pPr>
                      <w:r w:rsidRPr="00CD6291">
                        <w:rPr>
                          <w:rFonts w:ascii="Franklin Gothic Medium Cond" w:hAnsi="Franklin Gothic Medium Cond" w:cs="Calibri"/>
                          <w:color w:val="006699"/>
                          <w:sz w:val="26"/>
                          <w:szCs w:val="26"/>
                          <w:shd w:val="clear" w:color="auto" w:fill="FFFFFF"/>
                        </w:rPr>
                        <w:t>Leading Practices</w:t>
                      </w:r>
                    </w:p>
                    <w:p w14:paraId="0E7DB7D0" w14:textId="77777777" w:rsidR="00CD6291" w:rsidRPr="00CD6291" w:rsidRDefault="00CD6291" w:rsidP="00CD6291">
                      <w:pPr>
                        <w:pStyle w:val="ListParagraph"/>
                        <w:numPr>
                          <w:ilvl w:val="0"/>
                          <w:numId w:val="5"/>
                        </w:numPr>
                        <w:spacing w:line="240" w:lineRule="auto"/>
                        <w:ind w:left="270" w:hanging="180"/>
                        <w:rPr>
                          <w:sz w:val="14"/>
                          <w:szCs w:val="14"/>
                        </w:rPr>
                      </w:pPr>
                      <w:r w:rsidRPr="00CD6291">
                        <w:rPr>
                          <w:color w:val="0A0A0A"/>
                          <w:shd w:val="clear" w:color="auto" w:fill="FFFFFF"/>
                        </w:rPr>
                        <w:t xml:space="preserve">In 2019 the federation examined with KWF Consulting </w:t>
                      </w:r>
                      <w:r w:rsidRPr="00CD6291">
                        <w:rPr>
                          <w:color w:val="0A0A0A"/>
                          <w:shd w:val="clear" w:color="auto" w:fill="FFFFFF"/>
                        </w:rPr>
                        <w:br/>
                      </w:r>
                      <w:r w:rsidRPr="00CD6291">
                        <w:rPr>
                          <w:b/>
                        </w:rPr>
                        <w:t>effective practices of membership marketing</w:t>
                      </w:r>
                      <w:r w:rsidRPr="00CD6291">
                        <w:t xml:space="preserve">. Last Fall, </w:t>
                      </w:r>
                      <w:r w:rsidRPr="00CD6291">
                        <w:br/>
                        <w:t xml:space="preserve">each participating MS received a white paper summarizes </w:t>
                      </w:r>
                      <w:r w:rsidRPr="00CD6291">
                        <w:br/>
                        <w:t xml:space="preserve">the study’s key findings, case examples of successful marketing efforts, and customized recommendations for benchmarking their practices with leading practices. </w:t>
                      </w:r>
                      <w:r w:rsidRPr="00CD6291">
                        <w:br/>
                      </w:r>
                    </w:p>
                    <w:p w14:paraId="08015732" w14:textId="77777777" w:rsidR="00CD6291" w:rsidRPr="007E0C47" w:rsidRDefault="00CD6291" w:rsidP="00CD6291">
                      <w:pPr>
                        <w:pStyle w:val="NoSpacing"/>
                        <w:numPr>
                          <w:ilvl w:val="0"/>
                          <w:numId w:val="5"/>
                        </w:numPr>
                        <w:tabs>
                          <w:tab w:val="left" w:pos="4860"/>
                        </w:tabs>
                        <w:ind w:left="270" w:hanging="180"/>
                        <w:rPr>
                          <w:i/>
                          <w:iCs/>
                        </w:rPr>
                      </w:pPr>
                      <w:r>
                        <w:t xml:space="preserve">18 </w:t>
                      </w:r>
                      <w:r w:rsidRPr="003C2C0A">
                        <w:t>MS and Affiliated Societie</w:t>
                      </w:r>
                      <w:r>
                        <w:t>s (including AAPM) in September began to</w:t>
                      </w:r>
                      <w:r w:rsidRPr="003C2C0A">
                        <w:t xml:space="preserve"> explore the value of initiating a </w:t>
                      </w:r>
                      <w:r w:rsidRPr="000F31EB">
                        <w:rPr>
                          <w:b/>
                          <w:bCs/>
                        </w:rPr>
                        <w:t>Physical Sciences Publishing Dialog</w:t>
                      </w:r>
                      <w:r>
                        <w:t xml:space="preserve">, </w:t>
                      </w:r>
                      <w:r w:rsidRPr="003C2C0A">
                        <w:t xml:space="preserve">to form a shared understanding </w:t>
                      </w:r>
                      <w:r>
                        <w:t xml:space="preserve">and perhaps influence </w:t>
                      </w:r>
                      <w:r w:rsidRPr="003C2C0A">
                        <w:t xml:space="preserve">of the dynamics of this changing </w:t>
                      </w:r>
                      <w:r w:rsidRPr="00E52A1A">
                        <w:t xml:space="preserve">industry. </w:t>
                      </w:r>
                      <w:r w:rsidRPr="000F31EB">
                        <w:t xml:space="preserve">A Working Group </w:t>
                      </w:r>
                      <w:r>
                        <w:t xml:space="preserve">has developed tailored </w:t>
                      </w:r>
                      <w:r w:rsidRPr="000F31EB">
                        <w:t>messaging</w:t>
                      </w:r>
                      <w:r>
                        <w:t xml:space="preserve"> sets</w:t>
                      </w:r>
                      <w:r w:rsidRPr="000F31EB">
                        <w:t xml:space="preserve"> for </w:t>
                      </w:r>
                      <w:r>
                        <w:t xml:space="preserve">various </w:t>
                      </w:r>
                      <w:r w:rsidRPr="000F31EB">
                        <w:t>stakeholder</w:t>
                      </w:r>
                      <w:r>
                        <w:t xml:space="preserve"> groups to </w:t>
                      </w:r>
                      <w:r w:rsidRPr="00331BFA">
                        <w:rPr>
                          <w:b/>
                          <w:bCs/>
                        </w:rPr>
                        <w:t>communicate the value of society scholarly publishers</w:t>
                      </w:r>
                      <w:r w:rsidRPr="00331BFA">
                        <w:t xml:space="preserve"> </w:t>
                      </w:r>
                      <w:r w:rsidRPr="000F31EB">
                        <w:t>in the physical sciences. Next steps include advancing communications with the librarian community.</w:t>
                      </w:r>
                    </w:p>
                    <w:p w14:paraId="367AC838" w14:textId="77777777" w:rsidR="00CD6291" w:rsidRPr="00A9261E" w:rsidRDefault="00CD6291" w:rsidP="00CD6291">
                      <w:pPr>
                        <w:pStyle w:val="NoSpacing"/>
                        <w:tabs>
                          <w:tab w:val="left" w:pos="4860"/>
                        </w:tabs>
                        <w:ind w:left="90"/>
                        <w:rPr>
                          <w:i/>
                          <w:iCs/>
                          <w:sz w:val="12"/>
                          <w:szCs w:val="12"/>
                        </w:rPr>
                      </w:pPr>
                    </w:p>
                    <w:p w14:paraId="1F5FE8E2" w14:textId="77777777" w:rsidR="00CD6291" w:rsidRPr="007E0C47" w:rsidRDefault="00CD6291" w:rsidP="00CD6291">
                      <w:pPr>
                        <w:pStyle w:val="NoSpacing"/>
                        <w:numPr>
                          <w:ilvl w:val="0"/>
                          <w:numId w:val="5"/>
                        </w:numPr>
                        <w:tabs>
                          <w:tab w:val="left" w:pos="4860"/>
                        </w:tabs>
                        <w:ind w:left="270" w:right="2107" w:hanging="180"/>
                        <w:rPr>
                          <w:i/>
                          <w:iCs/>
                        </w:rPr>
                      </w:pPr>
                      <w:r>
                        <w:t xml:space="preserve">The 2020 AIP Assembly of Society Officers examined how professional societies can play a role in affecting the </w:t>
                      </w:r>
                      <w:r w:rsidRPr="00A9261E">
                        <w:rPr>
                          <w:b/>
                          <w:bCs/>
                        </w:rPr>
                        <w:t>culture change needed to achieve diversity and inclusion goals</w:t>
                      </w:r>
                      <w:r>
                        <w:t xml:space="preserve">. Mahesh </w:t>
                      </w:r>
                      <w:proofErr w:type="spellStart"/>
                      <w:r>
                        <w:t>Mahadevappa</w:t>
                      </w:r>
                      <w:proofErr w:type="spellEnd"/>
                      <w:r>
                        <w:t xml:space="preserve"> served on the planning committee.</w:t>
                      </w:r>
                      <w:r w:rsidRPr="007E0C47">
                        <w:rPr>
                          <w:noProof/>
                        </w:rPr>
                        <w:t xml:space="preserve"> </w:t>
                      </w:r>
                    </w:p>
                  </w:txbxContent>
                </v:textbox>
                <w10:wrap type="square" anchorx="margin"/>
              </v:shape>
            </w:pict>
          </mc:Fallback>
        </mc:AlternateContent>
      </w:r>
      <w:r w:rsidRPr="00CD6291">
        <w:rPr>
          <w:rFonts w:ascii="Franklin Gothic Medium Cond" w:hAnsi="Franklin Gothic Medium Cond" w:cs="Calibri"/>
          <w:noProof/>
          <w:color w:val="006699"/>
          <w:sz w:val="26"/>
          <w:szCs w:val="26"/>
          <w:shd w:val="clear" w:color="auto" w:fill="FFFFFF"/>
        </w:rPr>
        <w:drawing>
          <wp:anchor distT="0" distB="0" distL="114300" distR="114300" simplePos="0" relativeHeight="251680768" behindDoc="0" locked="0" layoutInCell="1" allowOverlap="1" wp14:anchorId="7D2C4D2F" wp14:editId="2799ECD3">
            <wp:simplePos x="0" y="0"/>
            <wp:positionH relativeFrom="column">
              <wp:posOffset>3581083</wp:posOffset>
            </wp:positionH>
            <wp:positionV relativeFrom="paragraph">
              <wp:posOffset>3493</wp:posOffset>
            </wp:positionV>
            <wp:extent cx="1018190" cy="833438"/>
            <wp:effectExtent l="0" t="0" r="0" b="5080"/>
            <wp:wrapNone/>
            <wp:docPr id="1138" name="Picture 1138" descr="C:\Users\lcaron\AppData\Local\Microsoft\Windows\INetCache\Content.MSO\28F1C3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caron\AppData\Local\Microsoft\Windows\INetCache\Content.MSO\28F1C39A.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8190" cy="8334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291">
        <w:rPr>
          <w:rFonts w:cs="Calibri"/>
          <w:noProof/>
          <w:color w:val="0A0A0A"/>
          <w:sz w:val="23"/>
          <w:szCs w:val="23"/>
          <w:shd w:val="clear" w:color="auto" w:fill="FFFFFF"/>
        </w:rPr>
        <w:t xml:space="preserve"> </w:t>
      </w:r>
    </w:p>
    <w:p w14:paraId="357353C5" w14:textId="77777777" w:rsidR="00CD6291" w:rsidRPr="00CD6291" w:rsidRDefault="00CD6291" w:rsidP="00CD6291">
      <w:pPr>
        <w:pStyle w:val="NoSpacing"/>
        <w:ind w:left="3600" w:right="-180"/>
        <w:rPr>
          <w:rFonts w:ascii="Franklin Gothic Medium Cond" w:hAnsi="Franklin Gothic Medium Cond" w:cs="Calibri"/>
          <w:color w:val="006699"/>
          <w:sz w:val="26"/>
          <w:szCs w:val="26"/>
          <w:shd w:val="clear" w:color="auto" w:fill="FFFFFF"/>
        </w:rPr>
      </w:pPr>
    </w:p>
    <w:p w14:paraId="246178C5" w14:textId="2566CDD0" w:rsidR="00CD6291" w:rsidRPr="00CD6291" w:rsidRDefault="00CD6291" w:rsidP="00CD6291">
      <w:pPr>
        <w:pStyle w:val="NoSpacing"/>
        <w:ind w:left="3600" w:right="-180"/>
        <w:rPr>
          <w:rFonts w:ascii="Franklin Gothic Medium Cond" w:hAnsi="Franklin Gothic Medium Cond" w:cs="Calibri"/>
          <w:color w:val="006699"/>
          <w:sz w:val="26"/>
          <w:szCs w:val="26"/>
          <w:shd w:val="clear" w:color="auto" w:fill="FFFFFF"/>
        </w:rPr>
      </w:pPr>
      <w:r w:rsidRPr="00CD6291">
        <w:rPr>
          <w:rFonts w:ascii="Franklin Gothic Medium Cond" w:hAnsi="Franklin Gothic Medium Cond" w:cs="Calibri"/>
          <w:noProof/>
          <w:color w:val="375E85"/>
          <w:sz w:val="28"/>
          <w:szCs w:val="24"/>
        </w:rPr>
        <mc:AlternateContent>
          <mc:Choice Requires="wps">
            <w:drawing>
              <wp:anchor distT="0" distB="0" distL="114300" distR="114300" simplePos="0" relativeHeight="251642880" behindDoc="0" locked="0" layoutInCell="1" allowOverlap="1" wp14:anchorId="571F3218" wp14:editId="21F5CD8F">
                <wp:simplePos x="0" y="0"/>
                <wp:positionH relativeFrom="margin">
                  <wp:posOffset>4565701</wp:posOffset>
                </wp:positionH>
                <wp:positionV relativeFrom="paragraph">
                  <wp:posOffset>167640</wp:posOffset>
                </wp:positionV>
                <wp:extent cx="1844675" cy="1571625"/>
                <wp:effectExtent l="0" t="0" r="22225" b="28575"/>
                <wp:wrapNone/>
                <wp:docPr id="18" name="Rectangle: Rounded Corners 18"/>
                <wp:cNvGraphicFramePr/>
                <a:graphic xmlns:a="http://schemas.openxmlformats.org/drawingml/2006/main">
                  <a:graphicData uri="http://schemas.microsoft.com/office/word/2010/wordprocessingShape">
                    <wps:wsp>
                      <wps:cNvSpPr/>
                      <wps:spPr>
                        <a:xfrm>
                          <a:off x="0" y="0"/>
                          <a:ext cx="1844675" cy="1571625"/>
                        </a:xfrm>
                        <a:prstGeom prst="roundRect">
                          <a:avLst/>
                        </a:prstGeom>
                        <a:noFill/>
                        <a:ln w="12700">
                          <a:solidFill>
                            <a:srgbClr val="006699"/>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3BC24A" id="Rectangle: Rounded Corners 18" o:spid="_x0000_s1026" style="position:absolute;margin-left:359.5pt;margin-top:13.2pt;width:145.25pt;height:123.7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" filled="f" strokecolor="#069" strokeweight="1pt">
                <v:stroke joinstyle="miter"/>
                <w10:wrap anchorx="margin"/>
              </v:roundrect>
            </w:pict>
          </mc:Fallback>
        </mc:AlternateContent>
      </w:r>
      <w:r w:rsidRPr="00CD6291">
        <w:rPr>
          <w:rFonts w:cs="Calibri"/>
          <w:noProof/>
          <w:color w:val="006699"/>
        </w:rPr>
        <mc:AlternateContent>
          <mc:Choice Requires="wps">
            <w:drawing>
              <wp:anchor distT="45720" distB="45720" distL="114300" distR="114300" simplePos="0" relativeHeight="251631616" behindDoc="0" locked="0" layoutInCell="1" allowOverlap="1" wp14:anchorId="1E4A8D4E" wp14:editId="2D1BAB93">
                <wp:simplePos x="0" y="0"/>
                <wp:positionH relativeFrom="margin">
                  <wp:posOffset>4771707</wp:posOffset>
                </wp:positionH>
                <wp:positionV relativeFrom="paragraph">
                  <wp:posOffset>284480</wp:posOffset>
                </wp:positionV>
                <wp:extent cx="20478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4620"/>
                        </a:xfrm>
                        <a:prstGeom prst="rect">
                          <a:avLst/>
                        </a:prstGeom>
                        <a:solidFill>
                          <a:srgbClr val="FFFFFF"/>
                        </a:solidFill>
                        <a:ln w="19050">
                          <a:noFill/>
                          <a:prstDash val="sysDash"/>
                          <a:round/>
                          <a:headEnd/>
                          <a:tailEnd/>
                        </a:ln>
                      </wps:spPr>
                      <wps:txbx>
                        <w:txbxContent>
                          <w:p w14:paraId="6F08DED6" w14:textId="77777777" w:rsidR="00CD6291" w:rsidRPr="00CD6291" w:rsidRDefault="00CD6291" w:rsidP="00CD6291">
                            <w:pPr>
                              <w:pStyle w:val="NoSpacing"/>
                              <w:rPr>
                                <w:rFonts w:ascii="Franklin Gothic Medium Cond" w:hAnsi="Franklin Gothic Medium Cond" w:cs="Calibri"/>
                                <w:sz w:val="24"/>
                                <w:szCs w:val="26"/>
                              </w:rPr>
                            </w:pPr>
                            <w:r w:rsidRPr="00CD6291">
                              <w:rPr>
                                <w:rFonts w:ascii="Franklin Gothic Medium Cond" w:hAnsi="Franklin Gothic Medium Cond" w:cs="Calibri"/>
                                <w:sz w:val="26"/>
                                <w:szCs w:val="26"/>
                              </w:rPr>
                              <w:t>Membership Dues</w:t>
                            </w:r>
                            <w:r w:rsidRPr="00CD6291">
                              <w:rPr>
                                <w:rFonts w:ascii="Franklin Gothic Medium Cond" w:hAnsi="Franklin Gothic Medium Cond" w:cs="Calibri"/>
                                <w:sz w:val="24"/>
                                <w:szCs w:val="26"/>
                              </w:rPr>
                              <w:t xml:space="preserve"> (2021)</w:t>
                            </w:r>
                          </w:p>
                          <w:p w14:paraId="4259B9D1" w14:textId="77777777" w:rsidR="00CD6291" w:rsidRDefault="00CD6291" w:rsidP="00CD6291">
                            <w:pPr>
                              <w:pStyle w:val="ListParagraph"/>
                              <w:numPr>
                                <w:ilvl w:val="0"/>
                                <w:numId w:val="2"/>
                              </w:numPr>
                              <w:spacing w:after="60" w:line="262" w:lineRule="auto"/>
                              <w:ind w:left="187" w:hanging="187"/>
                              <w:contextualSpacing w:val="0"/>
                              <w:rPr>
                                <w:szCs w:val="23"/>
                              </w:rPr>
                            </w:pPr>
                            <w:r>
                              <w:rPr>
                                <w:szCs w:val="23"/>
                              </w:rPr>
                              <w:t>2021 Dues, TBA</w:t>
                            </w:r>
                          </w:p>
                          <w:p w14:paraId="073A6D5B" w14:textId="77777777" w:rsidR="00CD6291" w:rsidRDefault="00CD6291" w:rsidP="00CD6291">
                            <w:pPr>
                              <w:pStyle w:val="ListParagraph"/>
                              <w:numPr>
                                <w:ilvl w:val="0"/>
                                <w:numId w:val="2"/>
                              </w:numPr>
                              <w:spacing w:after="60" w:line="262" w:lineRule="auto"/>
                              <w:ind w:left="187" w:hanging="187"/>
                              <w:contextualSpacing w:val="0"/>
                              <w:rPr>
                                <w:szCs w:val="23"/>
                              </w:rPr>
                            </w:pPr>
                            <w:r>
                              <w:rPr>
                                <w:szCs w:val="23"/>
                              </w:rPr>
                              <w:t>AIP will work with any MS with budgetary challenges.</w:t>
                            </w:r>
                          </w:p>
                          <w:p w14:paraId="6781FB25" w14:textId="77777777" w:rsidR="00CD6291" w:rsidRPr="00182F04" w:rsidRDefault="00CD6291" w:rsidP="00CD6291">
                            <w:pPr>
                              <w:pStyle w:val="ListParagraph"/>
                              <w:numPr>
                                <w:ilvl w:val="0"/>
                                <w:numId w:val="2"/>
                              </w:numPr>
                              <w:spacing w:after="60" w:line="262" w:lineRule="auto"/>
                              <w:ind w:left="187" w:hanging="187"/>
                              <w:contextualSpacing w:val="0"/>
                              <w:rPr>
                                <w:szCs w:val="23"/>
                              </w:rPr>
                            </w:pPr>
                            <w:r>
                              <w:rPr>
                                <w:szCs w:val="23"/>
                              </w:rPr>
                              <w:t>AIP will continue to fully subsidize student dues.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4A8D4E" id="_x0000_s1042" type="#_x0000_t202" style="position:absolute;left:0;text-align:left;margin-left:375.7pt;margin-top:22.4pt;width:161.25pt;height:110.6pt;z-index:251631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" stroked="f" strokeweight="1.5pt">
                <v:stroke dashstyle="3 1" joinstyle="round"/>
                <v:textbox style="mso-fit-shape-to-text:t">
                  <w:txbxContent>
                    <w:p w14:paraId="6F08DED6" w14:textId="77777777" w:rsidR="00CD6291" w:rsidRPr="00CD6291" w:rsidRDefault="00CD6291" w:rsidP="00CD6291">
                      <w:pPr>
                        <w:pStyle w:val="NoSpacing"/>
                        <w:rPr>
                          <w:rFonts w:ascii="Franklin Gothic Medium Cond" w:hAnsi="Franklin Gothic Medium Cond" w:cs="Calibri"/>
                          <w:sz w:val="24"/>
                          <w:szCs w:val="26"/>
                        </w:rPr>
                      </w:pPr>
                      <w:r w:rsidRPr="00CD6291">
                        <w:rPr>
                          <w:rFonts w:ascii="Franklin Gothic Medium Cond" w:hAnsi="Franklin Gothic Medium Cond" w:cs="Calibri"/>
                          <w:sz w:val="26"/>
                          <w:szCs w:val="26"/>
                        </w:rPr>
                        <w:t>Membership Dues</w:t>
                      </w:r>
                      <w:r w:rsidRPr="00CD6291">
                        <w:rPr>
                          <w:rFonts w:ascii="Franklin Gothic Medium Cond" w:hAnsi="Franklin Gothic Medium Cond" w:cs="Calibri"/>
                          <w:sz w:val="24"/>
                          <w:szCs w:val="26"/>
                        </w:rPr>
                        <w:t xml:space="preserve"> (2021)</w:t>
                      </w:r>
                    </w:p>
                    <w:p w14:paraId="4259B9D1" w14:textId="77777777" w:rsidR="00CD6291" w:rsidRDefault="00CD6291" w:rsidP="00CD6291">
                      <w:pPr>
                        <w:pStyle w:val="ListParagraph"/>
                        <w:numPr>
                          <w:ilvl w:val="0"/>
                          <w:numId w:val="2"/>
                        </w:numPr>
                        <w:spacing w:after="60" w:line="262" w:lineRule="auto"/>
                        <w:ind w:left="187" w:hanging="187"/>
                        <w:contextualSpacing w:val="0"/>
                        <w:rPr>
                          <w:szCs w:val="23"/>
                        </w:rPr>
                      </w:pPr>
                      <w:r>
                        <w:rPr>
                          <w:szCs w:val="23"/>
                        </w:rPr>
                        <w:t>2021 Dues, TBA</w:t>
                      </w:r>
                    </w:p>
                    <w:p w14:paraId="073A6D5B" w14:textId="77777777" w:rsidR="00CD6291" w:rsidRDefault="00CD6291" w:rsidP="00CD6291">
                      <w:pPr>
                        <w:pStyle w:val="ListParagraph"/>
                        <w:numPr>
                          <w:ilvl w:val="0"/>
                          <w:numId w:val="2"/>
                        </w:numPr>
                        <w:spacing w:after="60" w:line="262" w:lineRule="auto"/>
                        <w:ind w:left="187" w:hanging="187"/>
                        <w:contextualSpacing w:val="0"/>
                        <w:rPr>
                          <w:szCs w:val="23"/>
                        </w:rPr>
                      </w:pPr>
                      <w:r>
                        <w:rPr>
                          <w:szCs w:val="23"/>
                        </w:rPr>
                        <w:t>AIP will work with any MS with budgetary challenges.</w:t>
                      </w:r>
                    </w:p>
                    <w:p w14:paraId="6781FB25" w14:textId="77777777" w:rsidR="00CD6291" w:rsidRPr="00182F04" w:rsidRDefault="00CD6291" w:rsidP="00CD6291">
                      <w:pPr>
                        <w:pStyle w:val="ListParagraph"/>
                        <w:numPr>
                          <w:ilvl w:val="0"/>
                          <w:numId w:val="2"/>
                        </w:numPr>
                        <w:spacing w:after="60" w:line="262" w:lineRule="auto"/>
                        <w:ind w:left="187" w:hanging="187"/>
                        <w:contextualSpacing w:val="0"/>
                        <w:rPr>
                          <w:szCs w:val="23"/>
                        </w:rPr>
                      </w:pPr>
                      <w:r>
                        <w:rPr>
                          <w:szCs w:val="23"/>
                        </w:rPr>
                        <w:t>AIP will continue to fully subsidize student dues.</w:t>
                      </w:r>
                    </w:p>
                  </w:txbxContent>
                </v:textbox>
                <w10:wrap type="square" anchorx="margin"/>
              </v:shape>
            </w:pict>
          </mc:Fallback>
        </mc:AlternateContent>
      </w:r>
    </w:p>
    <w:p w14:paraId="4A62ECFD" w14:textId="77777777" w:rsidR="00CD6291" w:rsidRPr="00CD6291" w:rsidRDefault="00CD6291" w:rsidP="00CD6291">
      <w:pPr>
        <w:pStyle w:val="NoSpacing"/>
        <w:ind w:left="3600" w:right="-180"/>
        <w:rPr>
          <w:rFonts w:ascii="Franklin Gothic Medium Cond" w:hAnsi="Franklin Gothic Medium Cond" w:cs="Calibri"/>
          <w:color w:val="006699"/>
          <w:sz w:val="26"/>
          <w:szCs w:val="26"/>
          <w:shd w:val="clear" w:color="auto" w:fill="FFFFFF"/>
        </w:rPr>
      </w:pPr>
    </w:p>
    <w:p w14:paraId="502A946E" w14:textId="77777777" w:rsidR="00CD6291" w:rsidRPr="00CD6291" w:rsidRDefault="00CD6291" w:rsidP="00CD6291">
      <w:pPr>
        <w:pStyle w:val="NoSpacing"/>
        <w:ind w:left="3600" w:right="-180"/>
        <w:rPr>
          <w:rFonts w:ascii="Franklin Gothic Medium Cond" w:hAnsi="Franklin Gothic Medium Cond" w:cs="Calibri"/>
          <w:color w:val="006699"/>
          <w:sz w:val="26"/>
          <w:szCs w:val="26"/>
          <w:shd w:val="clear" w:color="auto" w:fill="FFFFFF"/>
        </w:rPr>
      </w:pPr>
    </w:p>
    <w:p w14:paraId="0C8D16BB" w14:textId="77777777" w:rsidR="00CD6291" w:rsidRPr="00CD6291" w:rsidRDefault="00CD6291" w:rsidP="00CD6291">
      <w:pPr>
        <w:pStyle w:val="NoSpacing"/>
        <w:ind w:left="3600" w:right="-180"/>
        <w:rPr>
          <w:rFonts w:ascii="Franklin Gothic Medium Cond" w:hAnsi="Franklin Gothic Medium Cond" w:cs="Calibri"/>
          <w:color w:val="006699"/>
          <w:sz w:val="26"/>
          <w:szCs w:val="26"/>
          <w:shd w:val="clear" w:color="auto" w:fill="FFFFFF"/>
        </w:rPr>
      </w:pPr>
    </w:p>
    <w:p w14:paraId="1BADC473" w14:textId="77777777" w:rsidR="00CD6291" w:rsidRPr="00CD6291" w:rsidRDefault="00CD6291" w:rsidP="00CD6291">
      <w:pPr>
        <w:pStyle w:val="NoSpacing"/>
        <w:ind w:left="3600" w:right="-180"/>
        <w:rPr>
          <w:rFonts w:ascii="Franklin Gothic Medium Cond" w:hAnsi="Franklin Gothic Medium Cond" w:cs="Calibri"/>
          <w:color w:val="006699"/>
          <w:sz w:val="26"/>
          <w:szCs w:val="26"/>
          <w:shd w:val="clear" w:color="auto" w:fill="FFFFFF"/>
        </w:rPr>
      </w:pPr>
      <w:r>
        <w:rPr>
          <w:noProof/>
        </w:rPr>
        <w:drawing>
          <wp:anchor distT="0" distB="0" distL="114300" distR="114300" simplePos="0" relativeHeight="251674624" behindDoc="0" locked="0" layoutInCell="1" allowOverlap="1" wp14:anchorId="1991EFC3" wp14:editId="0EA7B8A6">
            <wp:simplePos x="0" y="0"/>
            <wp:positionH relativeFrom="column">
              <wp:posOffset>3221355</wp:posOffset>
            </wp:positionH>
            <wp:positionV relativeFrom="paragraph">
              <wp:posOffset>107950</wp:posOffset>
            </wp:positionV>
            <wp:extent cx="3335655" cy="1090295"/>
            <wp:effectExtent l="0" t="0" r="0" b="0"/>
            <wp:wrapNone/>
            <wp:docPr id="15" name="Picture 3" descr="A group of people posing for a photo&#10;&#10;Description automatically generated">
              <a:extLst xmlns:a="http://schemas.openxmlformats.org/drawingml/2006/main">
                <a:ext uri="{FF2B5EF4-FFF2-40B4-BE49-F238E27FC236}">
                  <a16:creationId xmlns:a16="http://schemas.microsoft.com/office/drawing/2014/main" id="{0AD2FDA8-8291-2444-9849-4142B4B79721}"/>
                </a:ext>
              </a:extLst>
            </wp:docPr>
            <wp:cNvGraphicFramePr/>
            <a:graphic xmlns:a="http://schemas.openxmlformats.org/drawingml/2006/main">
              <a:graphicData uri="http://schemas.openxmlformats.org/drawingml/2006/picture">
                <pic:pic xmlns:pic="http://schemas.openxmlformats.org/drawingml/2006/picture">
                  <pic:nvPicPr>
                    <pic:cNvPr id="29" name="Picture 3" descr="A group of people posing for a photo&#10;&#10;Description automatically generated">
                      <a:extLst>
                        <a:ext uri="{FF2B5EF4-FFF2-40B4-BE49-F238E27FC236}">
                          <a16:creationId xmlns:a16="http://schemas.microsoft.com/office/drawing/2014/main" id="{0AD2FDA8-8291-2444-9849-4142B4B79721}"/>
                        </a:ext>
                      </a:extLst>
                    </pic:cNvPr>
                    <pic:cNvPicPr/>
                  </pic:nvPicPr>
                  <pic:blipFill rotWithShape="1">
                    <a:blip r:embed="rId36" cstate="print">
                      <a:extLst>
                        <a:ext uri="{28A0092B-C50C-407E-A947-70E740481C1C}">
                          <a14:useLocalDpi xmlns:a14="http://schemas.microsoft.com/office/drawing/2010/main" val="0"/>
                        </a:ext>
                      </a:extLst>
                    </a:blip>
                    <a:srcRect t="6476" b="19400"/>
                    <a:stretch/>
                  </pic:blipFill>
                  <pic:spPr bwMode="auto">
                    <a:xfrm>
                      <a:off x="0" y="0"/>
                      <a:ext cx="3335655" cy="1090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563250" w14:textId="77777777" w:rsidR="00CD6291" w:rsidRPr="00CD6291" w:rsidRDefault="00CD6291" w:rsidP="00CD6291">
      <w:pPr>
        <w:pStyle w:val="NoSpacing"/>
        <w:ind w:left="3600" w:right="-180"/>
        <w:rPr>
          <w:rFonts w:ascii="Franklin Gothic Medium Cond" w:hAnsi="Franklin Gothic Medium Cond" w:cs="Calibri"/>
          <w:color w:val="006699"/>
          <w:sz w:val="26"/>
          <w:szCs w:val="26"/>
          <w:shd w:val="clear" w:color="auto" w:fill="FFFFFF"/>
        </w:rPr>
      </w:pPr>
    </w:p>
    <w:p w14:paraId="29D50C4B" w14:textId="77777777" w:rsidR="00CD6291" w:rsidRPr="00CD6291" w:rsidRDefault="00CD6291" w:rsidP="00CD6291">
      <w:pPr>
        <w:pStyle w:val="NoSpacing"/>
        <w:ind w:left="3600" w:right="-180"/>
        <w:rPr>
          <w:rFonts w:ascii="Franklin Gothic Medium Cond" w:hAnsi="Franklin Gothic Medium Cond" w:cs="Calibri"/>
          <w:color w:val="006699"/>
          <w:sz w:val="26"/>
          <w:szCs w:val="26"/>
          <w:shd w:val="clear" w:color="auto" w:fill="FFFFFF"/>
        </w:rPr>
      </w:pPr>
    </w:p>
    <w:p w14:paraId="6D455C01" w14:textId="77777777" w:rsidR="00CD6291" w:rsidRPr="00CD6291" w:rsidRDefault="00CD6291" w:rsidP="00CD6291">
      <w:pPr>
        <w:pStyle w:val="NoSpacing"/>
        <w:ind w:left="3600" w:right="-180"/>
        <w:rPr>
          <w:rFonts w:ascii="Franklin Gothic Medium Cond" w:hAnsi="Franklin Gothic Medium Cond" w:cs="Calibri"/>
          <w:color w:val="006699"/>
          <w:sz w:val="26"/>
          <w:szCs w:val="26"/>
          <w:shd w:val="clear" w:color="auto" w:fill="FFFFFF"/>
        </w:rPr>
      </w:pPr>
    </w:p>
    <w:p w14:paraId="18E78C80" w14:textId="77777777" w:rsidR="00CD6291" w:rsidRPr="00CD6291" w:rsidRDefault="00CD6291" w:rsidP="00CD6291">
      <w:pPr>
        <w:pStyle w:val="NoSpacing"/>
        <w:ind w:left="3600" w:right="-180"/>
        <w:rPr>
          <w:rFonts w:cs="Calibri"/>
          <w:color w:val="0A0A0A"/>
          <w:sz w:val="23"/>
          <w:szCs w:val="23"/>
          <w:shd w:val="clear" w:color="auto" w:fill="FFFFFF"/>
        </w:rPr>
      </w:pPr>
    </w:p>
    <w:p w14:paraId="0605C0FA" w14:textId="77777777" w:rsidR="00CD6291" w:rsidRPr="00CD6291" w:rsidRDefault="00CD6291" w:rsidP="00CD6291">
      <w:pPr>
        <w:pStyle w:val="NoSpacing"/>
        <w:ind w:left="3600" w:right="-180"/>
        <w:rPr>
          <w:rFonts w:cs="Calibri"/>
          <w:color w:val="0A0A0A"/>
          <w:sz w:val="23"/>
          <w:szCs w:val="23"/>
          <w:shd w:val="clear" w:color="auto" w:fill="FFFFFF"/>
        </w:rPr>
      </w:pPr>
    </w:p>
    <w:p w14:paraId="25C8EC52" w14:textId="77777777" w:rsidR="00CD6291" w:rsidRPr="00CD6291" w:rsidRDefault="00CD6291" w:rsidP="00CD6291">
      <w:pPr>
        <w:pStyle w:val="NoSpacing"/>
        <w:ind w:left="3600" w:right="-180"/>
        <w:rPr>
          <w:rFonts w:cs="Calibri"/>
          <w:color w:val="0A0A0A"/>
          <w:sz w:val="32"/>
          <w:szCs w:val="32"/>
          <w:shd w:val="clear" w:color="auto" w:fill="FFFFFF"/>
        </w:rPr>
      </w:pPr>
      <w:r w:rsidRPr="00CD6291">
        <w:rPr>
          <w:rFonts w:cs="Calibri"/>
          <w:noProof/>
          <w:sz w:val="24"/>
          <w:szCs w:val="23"/>
        </w:rPr>
        <mc:AlternateContent>
          <mc:Choice Requires="wps">
            <w:drawing>
              <wp:anchor distT="45720" distB="45720" distL="114300" distR="114300" simplePos="0" relativeHeight="251685888" behindDoc="0" locked="0" layoutInCell="1" allowOverlap="1" wp14:anchorId="5363839B" wp14:editId="2BBCC034">
                <wp:simplePos x="0" y="0"/>
                <wp:positionH relativeFrom="margin">
                  <wp:posOffset>4157345</wp:posOffset>
                </wp:positionH>
                <wp:positionV relativeFrom="paragraph">
                  <wp:posOffset>238125</wp:posOffset>
                </wp:positionV>
                <wp:extent cx="2409190" cy="2705100"/>
                <wp:effectExtent l="95250" t="38100" r="29210" b="952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2705100"/>
                        </a:xfrm>
                        <a:prstGeom prst="rect">
                          <a:avLst/>
                        </a:prstGeom>
                        <a:solidFill>
                          <a:srgbClr val="FFFFFF"/>
                        </a:solidFill>
                        <a:ln w="9525">
                          <a:noFill/>
                          <a:miter lim="800000"/>
                          <a:headEnd/>
                          <a:tailEnd/>
                        </a:ln>
                        <a:effectLst>
                          <a:outerShdw blurRad="50800" dist="38100" dir="8100000" algn="tr" rotWithShape="0">
                            <a:prstClr val="black">
                              <a:alpha val="40000"/>
                            </a:prstClr>
                          </a:outerShdw>
                        </a:effectLst>
                      </wps:spPr>
                      <wps:txbx>
                        <w:txbxContent>
                          <w:p w14:paraId="318AE17F" w14:textId="77777777" w:rsidR="00CD6291" w:rsidRPr="00CD6291" w:rsidRDefault="00CD6291" w:rsidP="00CD6291">
                            <w:pPr>
                              <w:rPr>
                                <w:rFonts w:cs="Calibri"/>
                              </w:rPr>
                            </w:pPr>
                            <w:r w:rsidRPr="00CD6291">
                              <w:rPr>
                                <w:rFonts w:ascii="Franklin Gothic Medium Cond" w:hAnsi="Franklin Gothic Medium Cond" w:cs="Calibri"/>
                                <w:color w:val="006699"/>
                                <w:sz w:val="26"/>
                                <w:szCs w:val="26"/>
                                <w:shd w:val="clear" w:color="auto" w:fill="FFFFFF"/>
                              </w:rPr>
                              <w:t>Career Network</w:t>
                            </w:r>
                            <w:r w:rsidRPr="00CD6291">
                              <w:rPr>
                                <w:rFonts w:ascii="Franklin Gothic Medium Cond" w:hAnsi="Franklin Gothic Medium Cond" w:cs="Calibri"/>
                                <w:color w:val="006699"/>
                                <w:sz w:val="26"/>
                                <w:szCs w:val="26"/>
                                <w:shd w:val="clear" w:color="auto" w:fill="FFFFFF"/>
                              </w:rPr>
                              <w:br/>
                            </w:r>
                            <w:r w:rsidRPr="00CD6291">
                              <w:rPr>
                                <w:rFonts w:cs="Calibri"/>
                              </w:rPr>
                              <w:t>Since 2011, AAPM has partnered with the AIP Career Network to manage the AAPM Career Services site, providing online job searching and posting services as well as STEM career resources to medical physicists.</w:t>
                            </w:r>
                          </w:p>
                          <w:p w14:paraId="37F980B5" w14:textId="77777777" w:rsidR="00CD6291" w:rsidRDefault="00CD6291" w:rsidP="00CD6291">
                            <w:pPr>
                              <w:jc w:val="center"/>
                            </w:pPr>
                            <w:r>
                              <w:rPr>
                                <w:noProof/>
                              </w:rPr>
                              <w:drawing>
                                <wp:inline distT="0" distB="0" distL="0" distR="0" wp14:anchorId="0C511173" wp14:editId="1D1722D9">
                                  <wp:extent cx="1905000" cy="1275715"/>
                                  <wp:effectExtent l="0" t="0" r="0" b="635"/>
                                  <wp:docPr id="1146" name="Picture 1146"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303" name="Picture 303" descr="A screenshot of a social media post&#10;&#10;Description automatically generated"/>
                                          <pic:cNvPicPr/>
                                        </pic:nvPicPr>
                                        <pic:blipFill rotWithShape="1">
                                          <a:blip r:embed="rId37" cstate="print">
                                            <a:extLst>
                                              <a:ext uri="{BEBA8EAE-BF5A-486C-A8C5-ECC9F3942E4B}">
                                                <a14:imgProps xmlns:a14="http://schemas.microsoft.com/office/drawing/2010/main">
                                                  <a14:imgLayer r:embed="rId38">
                                                    <a14:imgEffect>
                                                      <a14:brightnessContrast bright="40000" contrast="40000"/>
                                                    </a14:imgEffect>
                                                  </a14:imgLayer>
                                                </a14:imgProps>
                                              </a:ext>
                                              <a:ext uri="{28A0092B-C50C-407E-A947-70E740481C1C}">
                                                <a14:useLocalDpi xmlns:a14="http://schemas.microsoft.com/office/drawing/2010/main" val="0"/>
                                              </a:ext>
                                            </a:extLst>
                                          </a:blip>
                                          <a:srcRect l="1807" t="17866" r="32461" b="21237"/>
                                          <a:stretch/>
                                        </pic:blipFill>
                                        <pic:spPr bwMode="auto">
                                          <a:xfrm>
                                            <a:off x="0" y="0"/>
                                            <a:ext cx="1905000" cy="127571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3839B" id="_x0000_s1043" type="#_x0000_t202" style="position:absolute;left:0;text-align:left;margin-left:327.35pt;margin-top:18.75pt;width:189.7pt;height:213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" stroked="f">
                <v:shadow on="t" color="black" opacity="26214f" origin=".5,-.5" offset="-.74836mm,.74836mm"/>
                <v:textbox>
                  <w:txbxContent>
                    <w:p w14:paraId="318AE17F" w14:textId="77777777" w:rsidR="00CD6291" w:rsidRPr="00CD6291" w:rsidRDefault="00CD6291" w:rsidP="00CD6291">
                      <w:pPr>
                        <w:rPr>
                          <w:rFonts w:cs="Calibri"/>
                        </w:rPr>
                      </w:pPr>
                      <w:r w:rsidRPr="00CD6291">
                        <w:rPr>
                          <w:rFonts w:ascii="Franklin Gothic Medium Cond" w:hAnsi="Franklin Gothic Medium Cond" w:cs="Calibri"/>
                          <w:color w:val="006699"/>
                          <w:sz w:val="26"/>
                          <w:szCs w:val="26"/>
                          <w:shd w:val="clear" w:color="auto" w:fill="FFFFFF"/>
                        </w:rPr>
                        <w:t>Career Network</w:t>
                      </w:r>
                      <w:r w:rsidRPr="00CD6291">
                        <w:rPr>
                          <w:rFonts w:ascii="Franklin Gothic Medium Cond" w:hAnsi="Franklin Gothic Medium Cond" w:cs="Calibri"/>
                          <w:color w:val="006699"/>
                          <w:sz w:val="26"/>
                          <w:szCs w:val="26"/>
                          <w:shd w:val="clear" w:color="auto" w:fill="FFFFFF"/>
                        </w:rPr>
                        <w:br/>
                      </w:r>
                      <w:r w:rsidRPr="00CD6291">
                        <w:rPr>
                          <w:rFonts w:cs="Calibri"/>
                        </w:rPr>
                        <w:t>Since 2011, AAPM has partnered with the AIP Career Network to manage the AAPM Career Services site, providing online job searching and posting services as well as STEM career resources to medical physicists.</w:t>
                      </w:r>
                    </w:p>
                    <w:p w14:paraId="37F980B5" w14:textId="77777777" w:rsidR="00CD6291" w:rsidRDefault="00CD6291" w:rsidP="00CD6291">
                      <w:pPr>
                        <w:jc w:val="center"/>
                      </w:pPr>
                      <w:r>
                        <w:rPr>
                          <w:noProof/>
                        </w:rPr>
                        <w:drawing>
                          <wp:inline distT="0" distB="0" distL="0" distR="0" wp14:anchorId="0C511173" wp14:editId="1D1722D9">
                            <wp:extent cx="1905000" cy="1275715"/>
                            <wp:effectExtent l="0" t="0" r="0" b="635"/>
                            <wp:docPr id="1146" name="Picture 1146"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303" name="Picture 303" descr="A screenshot of a social media post&#10;&#10;Description automatically generated"/>
                                    <pic:cNvPicPr/>
                                  </pic:nvPicPr>
                                  <pic:blipFill rotWithShape="1">
                                    <a:blip r:embed="rId37" cstate="print">
                                      <a:extLst>
                                        <a:ext uri="{BEBA8EAE-BF5A-486C-A8C5-ECC9F3942E4B}">
                                          <a14:imgProps xmlns:a14="http://schemas.microsoft.com/office/drawing/2010/main">
                                            <a14:imgLayer r:embed="rId38">
                                              <a14:imgEffect>
                                                <a14:brightnessContrast bright="40000" contrast="40000"/>
                                              </a14:imgEffect>
                                            </a14:imgLayer>
                                          </a14:imgProps>
                                        </a:ext>
                                        <a:ext uri="{28A0092B-C50C-407E-A947-70E740481C1C}">
                                          <a14:useLocalDpi xmlns:a14="http://schemas.microsoft.com/office/drawing/2010/main" val="0"/>
                                        </a:ext>
                                      </a:extLst>
                                    </a:blip>
                                    <a:srcRect l="1807" t="17866" r="32461" b="21237"/>
                                    <a:stretch/>
                                  </pic:blipFill>
                                  <pic:spPr bwMode="auto">
                                    <a:xfrm>
                                      <a:off x="0" y="0"/>
                                      <a:ext cx="1905000" cy="127571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281ED3CB" w14:textId="77777777" w:rsidR="00CD6291" w:rsidRPr="00CD6291" w:rsidRDefault="00CD6291" w:rsidP="00CD6291">
      <w:pPr>
        <w:pStyle w:val="NoSpacing"/>
        <w:ind w:left="3600" w:right="-180"/>
        <w:rPr>
          <w:rFonts w:cs="Calibri"/>
          <w:color w:val="0A0A0A"/>
          <w:sz w:val="23"/>
          <w:szCs w:val="23"/>
          <w:shd w:val="clear" w:color="auto" w:fill="FFFFFF"/>
        </w:rPr>
      </w:pPr>
      <w:r w:rsidRPr="00CD6291">
        <w:rPr>
          <w:rFonts w:cs="Calibri"/>
          <w:noProof/>
          <w:sz w:val="40"/>
        </w:rPr>
        <mc:AlternateContent>
          <mc:Choice Requires="wps">
            <w:drawing>
              <wp:anchor distT="0" distB="0" distL="114300" distR="114300" simplePos="0" relativeHeight="251675648" behindDoc="1" locked="0" layoutInCell="1" allowOverlap="1" wp14:anchorId="03265E24" wp14:editId="71F636FC">
                <wp:simplePos x="0" y="0"/>
                <wp:positionH relativeFrom="column">
                  <wp:posOffset>-85408</wp:posOffset>
                </wp:positionH>
                <wp:positionV relativeFrom="paragraph">
                  <wp:posOffset>33655</wp:posOffset>
                </wp:positionV>
                <wp:extent cx="3914775" cy="2014537"/>
                <wp:effectExtent l="0" t="0" r="28575" b="24130"/>
                <wp:wrapNone/>
                <wp:docPr id="27" name="Rectangle: Rounded Corners 27"/>
                <wp:cNvGraphicFramePr/>
                <a:graphic xmlns:a="http://schemas.openxmlformats.org/drawingml/2006/main">
                  <a:graphicData uri="http://schemas.microsoft.com/office/word/2010/wordprocessingShape">
                    <wps:wsp>
                      <wps:cNvSpPr/>
                      <wps:spPr>
                        <a:xfrm>
                          <a:off x="0" y="0"/>
                          <a:ext cx="3914775" cy="2014537"/>
                        </a:xfrm>
                        <a:prstGeom prst="roundRect">
                          <a:avLst/>
                        </a:prstGeom>
                        <a:gradFill>
                          <a:gsLst>
                            <a:gs pos="0">
                              <a:schemeClr val="accent5">
                                <a:lumMod val="20000"/>
                                <a:lumOff val="80000"/>
                              </a:schemeClr>
                            </a:gs>
                            <a:gs pos="88000">
                              <a:srgbClr val="ACCCEA"/>
                            </a:gs>
                            <a:gs pos="47000">
                              <a:srgbClr val="CDDAEF"/>
                            </a:gs>
                            <a:gs pos="100000">
                              <a:schemeClr val="accent5">
                                <a:lumMod val="20000"/>
                                <a:lumOff val="80000"/>
                              </a:schemeClr>
                            </a:gs>
                          </a:gsLst>
                          <a:path path="circle">
                            <a:fillToRect r="100000" b="100000"/>
                          </a:path>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4F7DBA" id="Rectangle: Rounded Corners 27" o:spid="_x0000_s1026" style="position:absolute;margin-left:-6.75pt;margin-top:2.65pt;width:308.25pt;height:158.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" fillcolor="#deeaf6 [664]" strokecolor="#1f3763 [1604]" strokeweight="1pt">
                <v:fill color2="#deeaf6 [664]" colors="0 #deebf7;30802f #cddaef;57672f #acccea;1 #deebf7" focus="100%" type="gradientRadial"/>
                <v:stroke joinstyle="miter"/>
              </v:roundrect>
            </w:pict>
          </mc:Fallback>
        </mc:AlternateContent>
      </w:r>
      <w:r w:rsidRPr="00CD6291">
        <w:rPr>
          <w:rFonts w:cs="Calibri"/>
          <w:noProof/>
          <w:sz w:val="23"/>
          <w:szCs w:val="23"/>
        </w:rPr>
        <mc:AlternateContent>
          <mc:Choice Requires="wpg">
            <w:drawing>
              <wp:anchor distT="0" distB="0" distL="114300" distR="114300" simplePos="0" relativeHeight="251678720" behindDoc="0" locked="0" layoutInCell="1" allowOverlap="1" wp14:anchorId="0DA84C53" wp14:editId="0C84D06A">
                <wp:simplePos x="0" y="0"/>
                <wp:positionH relativeFrom="column">
                  <wp:posOffset>-193040</wp:posOffset>
                </wp:positionH>
                <wp:positionV relativeFrom="paragraph">
                  <wp:posOffset>217170</wp:posOffset>
                </wp:positionV>
                <wp:extent cx="2110740" cy="1623060"/>
                <wp:effectExtent l="209550" t="247650" r="194310" b="243840"/>
                <wp:wrapNone/>
                <wp:docPr id="1132" name="Group 1132"/>
                <wp:cNvGraphicFramePr/>
                <a:graphic xmlns:a="http://schemas.openxmlformats.org/drawingml/2006/main">
                  <a:graphicData uri="http://schemas.microsoft.com/office/word/2010/wordprocessingGroup">
                    <wpg:wgp>
                      <wpg:cNvGrpSpPr/>
                      <wpg:grpSpPr>
                        <a:xfrm rot="21048159">
                          <a:off x="0" y="0"/>
                          <a:ext cx="2110740" cy="1623060"/>
                          <a:chOff x="0" y="0"/>
                          <a:chExt cx="2957830" cy="2324100"/>
                        </a:xfrm>
                        <a:effectLst>
                          <a:outerShdw blurRad="63500" sx="102000" sy="102000" algn="ctr" rotWithShape="0">
                            <a:prstClr val="black">
                              <a:alpha val="40000"/>
                            </a:prstClr>
                          </a:outerShdw>
                        </a:effectLst>
                      </wpg:grpSpPr>
                      <pic:pic xmlns:pic="http://schemas.openxmlformats.org/drawingml/2006/picture">
                        <pic:nvPicPr>
                          <pic:cNvPr id="1133" name="Picture 1133" descr="A picture containing colorful, computer&#10;&#10;Description automatically generated"/>
                          <pic:cNvPicPr>
                            <a:picLocks noChangeAspect="1"/>
                          </pic:cNvPicPr>
                        </pic:nvPicPr>
                        <pic:blipFill rotWithShape="1">
                          <a:blip r:embed="rId39" cstate="print">
                            <a:extLst>
                              <a:ext uri="{28A0092B-C50C-407E-A947-70E740481C1C}">
                                <a14:useLocalDpi xmlns:a14="http://schemas.microsoft.com/office/drawing/2010/main" val="0"/>
                              </a:ext>
                            </a:extLst>
                          </a:blip>
                          <a:srcRect b="16610"/>
                          <a:stretch/>
                        </pic:blipFill>
                        <pic:spPr bwMode="auto">
                          <a:xfrm>
                            <a:off x="0" y="0"/>
                            <a:ext cx="2957830" cy="2324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4" name="Picture 113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1838325" y="590550"/>
                            <a:ext cx="1038225" cy="305435"/>
                          </a:xfrm>
                          <a:prstGeom prst="rect">
                            <a:avLst/>
                          </a:prstGeom>
                          <a:effectLst>
                            <a:outerShdw blurRad="50800" dist="381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4436B6AE" id="Group 1132" o:spid="_x0000_s1026" style="position:absolute;margin-left:-15.2pt;margin-top:17.1pt;width:166.2pt;height:127.8pt;rotation:-602758fd;z-index:251678720;mso-width-relative:margin;mso-height-relative:margin" coordsize="29578,23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">
                <v:shape id="Picture 1133" o:spid="_x0000_s1027" type="#_x0000_t75" alt="A picture containing colorful, computer&#10;&#10;Description automatically generated" style="position:absolute;width:29578;height:232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">
                  <v:imagedata r:id="rId41" o:title="A picture containing colorful, computer&#10;&#10;Description automatically generated" cropbottom="10886f"/>
                </v:shape>
                <v:shape id="Picture 1134" o:spid="_x0000_s1028" type="#_x0000_t75" style="position:absolute;left:18383;top:5905;width:10382;height:30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">
                  <v:imagedata r:id="rId42" o:title=""/>
                  <v:shadow on="t" color="black" opacity="26214f" origin="-.5,-.5" offset=".74836mm,.74836mm"/>
                </v:shape>
              </v:group>
            </w:pict>
          </mc:Fallback>
        </mc:AlternateContent>
      </w:r>
    </w:p>
    <w:p w14:paraId="41AFC998" w14:textId="77777777" w:rsidR="00CD6291" w:rsidRPr="005338C6" w:rsidRDefault="00CD6291" w:rsidP="00CD6291">
      <w:pPr>
        <w:pStyle w:val="Default"/>
        <w:ind w:left="3330" w:right="4410"/>
        <w:rPr>
          <w:color w:val="006699"/>
          <w:sz w:val="26"/>
          <w:szCs w:val="26"/>
        </w:rPr>
      </w:pPr>
      <w:r>
        <w:rPr>
          <w:color w:val="006699"/>
          <w:sz w:val="26"/>
          <w:szCs w:val="26"/>
        </w:rPr>
        <w:t>Inside Science</w:t>
      </w:r>
    </w:p>
    <w:p w14:paraId="0FD5A490" w14:textId="77777777" w:rsidR="00CD6291" w:rsidRPr="00CD6291" w:rsidRDefault="00CD6291" w:rsidP="00CD6291">
      <w:pPr>
        <w:pStyle w:val="NoSpacing"/>
        <w:ind w:left="3330" w:right="4187"/>
        <w:rPr>
          <w:rFonts w:cs="Calibri"/>
          <w:highlight w:val="yellow"/>
        </w:rPr>
      </w:pPr>
      <w:r>
        <w:t xml:space="preserve">AIP’s </w:t>
      </w:r>
      <w:r w:rsidRPr="00A9261E">
        <w:t>Inside Science</w:t>
      </w:r>
      <w:r>
        <w:t xml:space="preserve"> </w:t>
      </w:r>
      <w:r w:rsidRPr="00A9261E">
        <w:t>brings science news to the public. Inside Science covers the latest findings in physics, biology</w:t>
      </w:r>
      <w:r w:rsidRPr="00CD6291">
        <w:rPr>
          <w:rFonts w:cs="Calibri"/>
        </w:rPr>
        <w:t>, technology, and medical science, written for a general audience. Inside Science regularly runs material related to AAPM.</w:t>
      </w:r>
    </w:p>
    <w:p w14:paraId="1216E1B6" w14:textId="77777777" w:rsidR="00CD6291" w:rsidRPr="00CD6291" w:rsidRDefault="00CD6291" w:rsidP="00CD6291">
      <w:pPr>
        <w:pStyle w:val="NoSpacing"/>
        <w:ind w:left="3510" w:right="4410"/>
        <w:rPr>
          <w:rFonts w:cs="Calibri"/>
          <w:color w:val="0A0A0A"/>
          <w:sz w:val="23"/>
          <w:szCs w:val="23"/>
          <w:shd w:val="clear" w:color="auto" w:fill="FFFFFF"/>
        </w:rPr>
      </w:pPr>
    </w:p>
    <w:p w14:paraId="12DDBBD7" w14:textId="77777777" w:rsidR="00CD6291" w:rsidRPr="00CD6291" w:rsidRDefault="00CD6291" w:rsidP="00CD6291">
      <w:pPr>
        <w:pStyle w:val="NoSpacing"/>
        <w:ind w:left="3600" w:right="-180"/>
        <w:rPr>
          <w:rFonts w:cs="Calibri"/>
          <w:color w:val="0A0A0A"/>
          <w:sz w:val="23"/>
          <w:szCs w:val="23"/>
          <w:shd w:val="clear" w:color="auto" w:fill="FFFFFF"/>
        </w:rPr>
      </w:pPr>
    </w:p>
    <w:p w14:paraId="5F7BEDD6" w14:textId="77777777" w:rsidR="00CD6291" w:rsidRPr="00CD6291" w:rsidRDefault="00CD6291" w:rsidP="00CD6291">
      <w:pPr>
        <w:pStyle w:val="NoSpacing"/>
        <w:ind w:left="3600" w:right="-180"/>
        <w:rPr>
          <w:rFonts w:cs="Calibri"/>
          <w:color w:val="0A0A0A"/>
          <w:sz w:val="23"/>
          <w:szCs w:val="23"/>
          <w:shd w:val="clear" w:color="auto" w:fill="FFFFFF"/>
        </w:rPr>
      </w:pPr>
    </w:p>
    <w:p w14:paraId="30601691" w14:textId="2FED059C" w:rsidR="00CD6291" w:rsidRPr="00CD6291" w:rsidRDefault="00CD6291" w:rsidP="00CD6291">
      <w:pPr>
        <w:pStyle w:val="NoSpacing"/>
        <w:ind w:left="3600" w:right="-180"/>
        <w:rPr>
          <w:rFonts w:cs="Calibri"/>
          <w:color w:val="0A0A0A"/>
          <w:sz w:val="23"/>
          <w:szCs w:val="23"/>
          <w:shd w:val="clear" w:color="auto" w:fill="FFFFFF"/>
        </w:rPr>
      </w:pPr>
    </w:p>
    <w:p w14:paraId="714E7AC3" w14:textId="4702F686" w:rsidR="00CD6291" w:rsidRPr="00CD6291" w:rsidRDefault="00CD6291" w:rsidP="00CD6291">
      <w:pPr>
        <w:pStyle w:val="NoSpacing"/>
        <w:tabs>
          <w:tab w:val="left" w:pos="6300"/>
        </w:tabs>
        <w:ind w:left="3690" w:right="47"/>
        <w:rPr>
          <w:rFonts w:ascii="Franklin Gothic Medium Cond" w:hAnsi="Franklin Gothic Medium Cond" w:cs="Calibri"/>
          <w:color w:val="006699"/>
          <w:sz w:val="8"/>
          <w:szCs w:val="26"/>
        </w:rPr>
      </w:pPr>
    </w:p>
    <w:p w14:paraId="73CB8DAD" w14:textId="32FD0525" w:rsidR="00FF6C86" w:rsidRPr="00C3035F" w:rsidRDefault="00CD6291">
      <w:pPr>
        <w:rPr>
          <w:rFonts w:asciiTheme="minorHAnsi" w:hAnsiTheme="minorHAnsi" w:cstheme="minorHAnsi"/>
          <w:b/>
          <w:sz w:val="22"/>
          <w:szCs w:val="22"/>
        </w:rPr>
      </w:pPr>
      <w:r w:rsidRPr="00CD6291">
        <w:rPr>
          <w:rFonts w:cs="Calibri"/>
          <w:noProof/>
          <w:color w:val="0A0A0A"/>
          <w:sz w:val="23"/>
          <w:szCs w:val="23"/>
        </w:rPr>
        <w:lastRenderedPageBreak/>
        <mc:AlternateContent>
          <mc:Choice Requires="wpg">
            <w:drawing>
              <wp:anchor distT="0" distB="0" distL="114300" distR="114300" simplePos="0" relativeHeight="251683840" behindDoc="0" locked="0" layoutInCell="1" allowOverlap="1" wp14:anchorId="5E3C3831" wp14:editId="08BE9AEA">
                <wp:simplePos x="0" y="0"/>
                <wp:positionH relativeFrom="column">
                  <wp:posOffset>-306183</wp:posOffset>
                </wp:positionH>
                <wp:positionV relativeFrom="paragraph">
                  <wp:posOffset>238854</wp:posOffset>
                </wp:positionV>
                <wp:extent cx="6433820" cy="3411145"/>
                <wp:effectExtent l="139700" t="101600" r="132080" b="94615"/>
                <wp:wrapNone/>
                <wp:docPr id="1144" name="Group 1144"/>
                <wp:cNvGraphicFramePr/>
                <a:graphic xmlns:a="http://schemas.openxmlformats.org/drawingml/2006/main">
                  <a:graphicData uri="http://schemas.microsoft.com/office/word/2010/wordprocessingGroup">
                    <wpg:wgp>
                      <wpg:cNvGrpSpPr/>
                      <wpg:grpSpPr>
                        <a:xfrm>
                          <a:off x="0" y="0"/>
                          <a:ext cx="6433820" cy="3411145"/>
                          <a:chOff x="0" y="0"/>
                          <a:chExt cx="6433820" cy="2095500"/>
                        </a:xfrm>
                      </wpg:grpSpPr>
                      <wps:wsp>
                        <wps:cNvPr id="1135" name="Text Box 2"/>
                        <wps:cNvSpPr txBox="1">
                          <a:spLocks noChangeArrowheads="1"/>
                        </wps:cNvSpPr>
                        <wps:spPr bwMode="auto">
                          <a:xfrm>
                            <a:off x="0" y="0"/>
                            <a:ext cx="6433820" cy="2095500"/>
                          </a:xfrm>
                          <a:prstGeom prst="rect">
                            <a:avLst/>
                          </a:prstGeom>
                          <a:solidFill>
                            <a:srgbClr val="FFFFFF"/>
                          </a:solidFill>
                          <a:ln w="9525">
                            <a:noFill/>
                            <a:miter lim="800000"/>
                            <a:headEnd/>
                            <a:tailEnd/>
                          </a:ln>
                          <a:effectLst>
                            <a:outerShdw blurRad="63500" sx="102000" sy="102000" algn="ctr" rotWithShape="0">
                              <a:prstClr val="black">
                                <a:alpha val="40000"/>
                              </a:prstClr>
                            </a:outerShdw>
                          </a:effectLst>
                        </wps:spPr>
                        <wps:txbx>
                          <w:txbxContent>
                            <w:p w14:paraId="1BA0AFE8" w14:textId="77777777" w:rsidR="00CD6291" w:rsidRPr="00CD6291" w:rsidRDefault="00CD6291" w:rsidP="00CD6291">
                              <w:pPr>
                                <w:rPr>
                                  <w:rFonts w:ascii="Franklin Gothic Medium Cond" w:hAnsi="Franklin Gothic Medium Cond" w:cs="Calibri"/>
                                  <w:color w:val="006699"/>
                                  <w:sz w:val="26"/>
                                  <w:szCs w:val="26"/>
                                  <w:shd w:val="clear" w:color="auto" w:fill="FFFFFF"/>
                                </w:rPr>
                              </w:pPr>
                              <w:proofErr w:type="gramStart"/>
                              <w:r w:rsidRPr="00CD6291">
                                <w:rPr>
                                  <w:rFonts w:ascii="Franklin Gothic Medium Cond" w:hAnsi="Franklin Gothic Medium Cond" w:cs="Calibri"/>
                                  <w:color w:val="006699"/>
                                  <w:sz w:val="26"/>
                                  <w:szCs w:val="26"/>
                                  <w:shd w:val="clear" w:color="auto" w:fill="FFFFFF"/>
                                </w:rPr>
                                <w:t>Also</w:t>
                              </w:r>
                              <w:proofErr w:type="gramEnd"/>
                              <w:r w:rsidRPr="00CD6291">
                                <w:rPr>
                                  <w:rFonts w:ascii="Franklin Gothic Medium Cond" w:hAnsi="Franklin Gothic Medium Cond" w:cs="Calibri"/>
                                  <w:color w:val="006699"/>
                                  <w:sz w:val="26"/>
                                  <w:szCs w:val="26"/>
                                  <w:shd w:val="clear" w:color="auto" w:fill="FFFFFF"/>
                                </w:rPr>
                                <w:t xml:space="preserve"> for AAPM, AIP:</w:t>
                              </w:r>
                            </w:p>
                            <w:p w14:paraId="7E891F49" w14:textId="77777777" w:rsidR="00CD6291" w:rsidRPr="00CD6291" w:rsidRDefault="00CD6291" w:rsidP="00CD6291">
                              <w:pPr>
                                <w:rPr>
                                  <w:rFonts w:cs="Calibri"/>
                                </w:rPr>
                              </w:pPr>
                              <w:r w:rsidRPr="00CD6291">
                                <w:rPr>
                                  <w:rFonts w:ascii="Franklin Gothic Medium Cond" w:hAnsi="Franklin Gothic Medium Cond" w:cs="Calibri"/>
                                  <w:color w:val="006699"/>
                                  <w:sz w:val="8"/>
                                  <w:szCs w:val="8"/>
                                  <w:shd w:val="clear" w:color="auto" w:fill="FFFFFF"/>
                                </w:rPr>
                                <w:br/>
                              </w:r>
                              <w:r w:rsidRPr="00CD6291">
                                <w:rPr>
                                  <w:rFonts w:cs="Calibri"/>
                                </w:rPr>
                                <w:t xml:space="preserve">- has run AAPM’s </w:t>
                              </w:r>
                              <w:r w:rsidRPr="00CD6291">
                                <w:rPr>
                                  <w:rFonts w:cs="Calibri"/>
                                  <w:b/>
                                  <w:bCs/>
                                </w:rPr>
                                <w:t>salary</w:t>
                              </w:r>
                              <w:r w:rsidRPr="00CD6291">
                                <w:rPr>
                                  <w:rFonts w:cs="Calibri"/>
                                </w:rPr>
                                <w:t xml:space="preserve"> </w:t>
                              </w:r>
                              <w:r w:rsidRPr="00CD6291">
                                <w:rPr>
                                  <w:rFonts w:cs="Calibri"/>
                                  <w:b/>
                                  <w:bCs/>
                                </w:rPr>
                                <w:t>survey</w:t>
                              </w:r>
                              <w:r w:rsidRPr="00CD6291">
                                <w:rPr>
                                  <w:rFonts w:cs="Calibri"/>
                                </w:rPr>
                                <w:t xml:space="preserve"> for more than 30 years.</w:t>
                              </w:r>
                            </w:p>
                            <w:p w14:paraId="6D8222B6" w14:textId="77777777" w:rsidR="00CD6291" w:rsidRPr="00CD6291" w:rsidRDefault="00CD6291" w:rsidP="00CD6291">
                              <w:pPr>
                                <w:rPr>
                                  <w:rFonts w:ascii="Calibri" w:hAnsi="Calibri" w:cs="Calibri"/>
                                  <w:shd w:val="clear" w:color="auto" w:fill="FFFFFF"/>
                                </w:rPr>
                              </w:pPr>
                              <w:r w:rsidRPr="00CD6291">
                                <w:rPr>
                                  <w:rFonts w:ascii="Calibri" w:hAnsi="Calibri" w:cs="Calibri"/>
                                  <w:shd w:val="clear" w:color="auto" w:fill="FFFFFF"/>
                                </w:rPr>
                                <w:t xml:space="preserve">- provides the full suite of </w:t>
                              </w:r>
                              <w:r w:rsidRPr="00CD6291">
                                <w:rPr>
                                  <w:rFonts w:ascii="Calibri" w:hAnsi="Calibri" w:cs="Calibri"/>
                                  <w:b/>
                                  <w:bCs/>
                                  <w:shd w:val="clear" w:color="auto" w:fill="FFFFFF"/>
                                </w:rPr>
                                <w:t>Human Resources</w:t>
                              </w:r>
                              <w:r w:rsidRPr="00CD6291">
                                <w:rPr>
                                  <w:rFonts w:ascii="Calibri" w:hAnsi="Calibri" w:cs="Calibri"/>
                                  <w:shd w:val="clear" w:color="auto" w:fill="FFFFFF"/>
                                </w:rPr>
                                <w:t xml:space="preserve"> functions, from benefits management to employee relations</w:t>
                              </w:r>
                            </w:p>
                            <w:p w14:paraId="347A8F3D" w14:textId="77777777" w:rsidR="00CD6291" w:rsidRPr="00CD6291" w:rsidRDefault="00CD6291" w:rsidP="00CD6291">
                              <w:pPr>
                                <w:rPr>
                                  <w:rFonts w:ascii="Calibri" w:hAnsi="Calibri" w:cs="Calibri"/>
                                </w:rPr>
                              </w:pPr>
                              <w:r w:rsidRPr="00CD6291">
                                <w:rPr>
                                  <w:rFonts w:ascii="Calibri" w:hAnsi="Calibri" w:cs="Calibri"/>
                                </w:rPr>
                                <w:t xml:space="preserve">- maintains AAPM’s organizational </w:t>
                              </w:r>
                              <w:r w:rsidRPr="00CD6291">
                                <w:rPr>
                                  <w:rFonts w:ascii="Calibri" w:hAnsi="Calibri" w:cs="Calibri"/>
                                  <w:b/>
                                  <w:bCs/>
                                </w:rPr>
                                <w:t xml:space="preserve">history and </w:t>
                              </w:r>
                              <w:hyperlink r:id="rId43" w:history="1">
                                <w:r w:rsidRPr="00CD6291">
                                  <w:rPr>
                                    <w:rStyle w:val="Hyperlink"/>
                                    <w:rFonts w:ascii="Calibri" w:hAnsi="Calibri" w:cs="Calibri"/>
                                    <w:b/>
                                    <w:bCs/>
                                  </w:rPr>
                                  <w:t>archives</w:t>
                                </w:r>
                              </w:hyperlink>
                              <w:r w:rsidRPr="00CD6291">
                                <w:rPr>
                                  <w:rFonts w:ascii="Calibri" w:hAnsi="Calibri" w:cs="Calibri"/>
                                </w:rPr>
                                <w:t>; can conduct and train members for Oral Histories</w:t>
                              </w:r>
                            </w:p>
                            <w:p w14:paraId="5CD5D905" w14:textId="77777777" w:rsidR="00CD6291" w:rsidRPr="00CD6291" w:rsidRDefault="00CD6291" w:rsidP="00CD6291">
                              <w:pPr>
                                <w:rPr>
                                  <w:rFonts w:ascii="Calibri" w:hAnsi="Calibri" w:cs="Calibri"/>
                                </w:rPr>
                              </w:pPr>
                              <w:r w:rsidRPr="00CD6291">
                                <w:rPr>
                                  <w:rFonts w:ascii="Calibri" w:hAnsi="Calibri" w:cs="Calibri"/>
                                </w:rPr>
                                <w:t xml:space="preserve">- </w:t>
                              </w:r>
                              <w:proofErr w:type="gramStart"/>
                              <w:r w:rsidRPr="00CD6291">
                                <w:rPr>
                                  <w:rFonts w:ascii="Calibri" w:hAnsi="Calibri" w:cs="Calibri"/>
                                </w:rPr>
                                <w:t>offers assistance</w:t>
                              </w:r>
                              <w:proofErr w:type="gramEnd"/>
                              <w:r w:rsidRPr="00CD6291">
                                <w:rPr>
                                  <w:rFonts w:ascii="Calibri" w:hAnsi="Calibri" w:cs="Calibri"/>
                                </w:rPr>
                                <w:t xml:space="preserve"> and training in crises communication</w:t>
                              </w:r>
                            </w:p>
                            <w:p w14:paraId="12F3880F" w14:textId="77777777" w:rsidR="00CD6291" w:rsidRPr="00CD6291" w:rsidRDefault="00CD6291" w:rsidP="00CD6291">
                              <w:pPr>
                                <w:rPr>
                                  <w:rFonts w:ascii="Calibri" w:hAnsi="Calibri" w:cs="Calibri"/>
                                </w:rPr>
                              </w:pPr>
                              <w:r w:rsidRPr="00CD6291">
                                <w:rPr>
                                  <w:rFonts w:ascii="Calibri" w:hAnsi="Calibri" w:cs="Calibri"/>
                                </w:rPr>
                                <w:t xml:space="preserve">- provides free resources through </w:t>
                              </w:r>
                              <w:proofErr w:type="spellStart"/>
                              <w:r w:rsidRPr="00CD6291">
                                <w:rPr>
                                  <w:rFonts w:ascii="Calibri" w:hAnsi="Calibri" w:cs="Calibri"/>
                                  <w:b/>
                                  <w:bCs/>
                                </w:rPr>
                                <w:t>BoardSource</w:t>
                              </w:r>
                              <w:proofErr w:type="spellEnd"/>
                              <w:r w:rsidRPr="00CD6291">
                                <w:rPr>
                                  <w:rFonts w:ascii="Calibri" w:hAnsi="Calibri" w:cs="Calibri"/>
                                </w:rPr>
                                <w:t xml:space="preserve"> and the </w:t>
                              </w:r>
                              <w:r w:rsidRPr="00CD6291">
                                <w:rPr>
                                  <w:rFonts w:ascii="Calibri" w:hAnsi="Calibri" w:cs="Calibri"/>
                                  <w:b/>
                                  <w:bCs/>
                                </w:rPr>
                                <w:t>Societies Consortium on Sexual Harassment</w:t>
                              </w:r>
                            </w:p>
                            <w:p w14:paraId="23B768DD" w14:textId="77777777" w:rsidR="00CD6291" w:rsidRPr="00CD6291" w:rsidRDefault="00CD6291" w:rsidP="00CD6291">
                              <w:pPr>
                                <w:rPr>
                                  <w:rFonts w:ascii="Calibri" w:hAnsi="Calibri" w:cs="Calibri"/>
                                  <w:shd w:val="clear" w:color="auto" w:fill="FFFFFF"/>
                                </w:rPr>
                              </w:pPr>
                              <w:r w:rsidRPr="00CD6291">
                                <w:rPr>
                                  <w:rFonts w:ascii="Calibri" w:hAnsi="Calibri" w:cs="Calibri"/>
                                  <w:shd w:val="clear" w:color="auto" w:fill="FFFFFF"/>
                                </w:rPr>
                                <w:t xml:space="preserve">- offers Congressional and State Department </w:t>
                              </w:r>
                              <w:r w:rsidRPr="00CD6291">
                                <w:rPr>
                                  <w:rFonts w:ascii="Calibri" w:hAnsi="Calibri" w:cs="Calibri"/>
                                  <w:b/>
                                  <w:bCs/>
                                  <w:shd w:val="clear" w:color="auto" w:fill="FFFFFF"/>
                                </w:rPr>
                                <w:t>Policy</w:t>
                              </w:r>
                              <w:r w:rsidRPr="00CD6291">
                                <w:rPr>
                                  <w:rFonts w:ascii="Calibri" w:hAnsi="Calibri" w:cs="Calibri"/>
                                  <w:shd w:val="clear" w:color="auto" w:fill="FFFFFF"/>
                                </w:rPr>
                                <w:t xml:space="preserve"> Fellowships, Congressional visit support, </w:t>
                              </w:r>
                              <w:r w:rsidRPr="00CD6291">
                                <w:rPr>
                                  <w:rFonts w:ascii="Calibri" w:hAnsi="Calibri" w:cs="Calibri"/>
                                  <w:shd w:val="clear" w:color="auto" w:fill="FFFFFF"/>
                                </w:rPr>
                                <w:br/>
                                <w:t>science policy news, endorsement opportunities for policy statements and advocacy letters</w:t>
                              </w:r>
                            </w:p>
                            <w:p w14:paraId="4E3EAFB7" w14:textId="77777777" w:rsidR="00CD6291" w:rsidRPr="00CD6291" w:rsidRDefault="00CD6291" w:rsidP="00CD6291">
                              <w:pPr>
                                <w:rPr>
                                  <w:rFonts w:ascii="Calibri" w:hAnsi="Calibri" w:cs="Calibri"/>
                                </w:rPr>
                              </w:pPr>
                              <w:r w:rsidRPr="00CD6291">
                                <w:rPr>
                                  <w:rFonts w:ascii="Franklin Gothic Medium Cond" w:hAnsi="Franklin Gothic Medium Cond" w:cs="Calibri"/>
                                  <w:color w:val="006699"/>
                                  <w:sz w:val="26"/>
                                  <w:szCs w:val="26"/>
                                  <w:shd w:val="clear" w:color="auto" w:fill="FFFFFF"/>
                                </w:rPr>
                                <w:t>AAPM</w:t>
                              </w:r>
                              <w:r>
                                <w:t xml:space="preserve"> plays a leadership role in APSIT, the AIP-wide </w:t>
                              </w:r>
                              <w:r w:rsidRPr="00533461">
                                <w:rPr>
                                  <w:b/>
                                  <w:bCs/>
                                </w:rPr>
                                <w:t>insurance</w:t>
                              </w:r>
                              <w:r>
                                <w:t xml:space="preserve"> trust for science professionals</w:t>
                              </w:r>
                            </w:p>
                          </w:txbxContent>
                        </wps:txbx>
                        <wps:bodyPr rot="0" vert="horz" wrap="square" lIns="91440" tIns="45720" rIns="91440" bIns="45720" anchor="t" anchorCtr="0">
                          <a:noAutofit/>
                        </wps:bodyPr>
                      </wps:wsp>
                      <pic:pic xmlns:pic="http://schemas.openxmlformats.org/drawingml/2006/picture">
                        <pic:nvPicPr>
                          <pic:cNvPr id="1142" name="Picture 1142"/>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5681662" y="1400175"/>
                            <a:ext cx="685800" cy="581025"/>
                          </a:xfrm>
                          <a:prstGeom prst="rect">
                            <a:avLst/>
                          </a:prstGeom>
                          <a:noFill/>
                          <a:ln>
                            <a:noFill/>
                          </a:ln>
                        </pic:spPr>
                      </pic:pic>
                    </wpg:wgp>
                  </a:graphicData>
                </a:graphic>
                <wp14:sizeRelV relativeFrom="margin">
                  <wp14:pctHeight>0</wp14:pctHeight>
                </wp14:sizeRelV>
              </wp:anchor>
            </w:drawing>
          </mc:Choice>
          <mc:Fallback>
            <w:pict>
              <v:group w14:anchorId="5E3C3831" id="Group 1144" o:spid="_x0000_s1044" style="position:absolute;margin-left:-24.1pt;margin-top:18.8pt;width:506.6pt;height:268.6pt;z-index:251683840;mso-height-relative:margin" coordsize="64338,20955"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">
                <v:shape id="_x0000_s1045" type="#_x0000_t202" style="position:absolute;width:64338;height:209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" stroked="f">
                  <v:shadow on="t" type="perspective" color="black" opacity="26214f" offset="0,0" matrix="66847f,,,66847f"/>
                  <v:textbox>
                    <w:txbxContent>
                      <w:p w14:paraId="1BA0AFE8" w14:textId="77777777" w:rsidR="00CD6291" w:rsidRPr="00CD6291" w:rsidRDefault="00CD6291" w:rsidP="00CD6291">
                        <w:pPr>
                          <w:rPr>
                            <w:rFonts w:ascii="Franklin Gothic Medium Cond" w:hAnsi="Franklin Gothic Medium Cond" w:cs="Calibri"/>
                            <w:color w:val="006699"/>
                            <w:sz w:val="26"/>
                            <w:szCs w:val="26"/>
                            <w:shd w:val="clear" w:color="auto" w:fill="FFFFFF"/>
                          </w:rPr>
                        </w:pPr>
                        <w:proofErr w:type="gramStart"/>
                        <w:r w:rsidRPr="00CD6291">
                          <w:rPr>
                            <w:rFonts w:ascii="Franklin Gothic Medium Cond" w:hAnsi="Franklin Gothic Medium Cond" w:cs="Calibri"/>
                            <w:color w:val="006699"/>
                            <w:sz w:val="26"/>
                            <w:szCs w:val="26"/>
                            <w:shd w:val="clear" w:color="auto" w:fill="FFFFFF"/>
                          </w:rPr>
                          <w:t>Also</w:t>
                        </w:r>
                        <w:proofErr w:type="gramEnd"/>
                        <w:r w:rsidRPr="00CD6291">
                          <w:rPr>
                            <w:rFonts w:ascii="Franklin Gothic Medium Cond" w:hAnsi="Franklin Gothic Medium Cond" w:cs="Calibri"/>
                            <w:color w:val="006699"/>
                            <w:sz w:val="26"/>
                            <w:szCs w:val="26"/>
                            <w:shd w:val="clear" w:color="auto" w:fill="FFFFFF"/>
                          </w:rPr>
                          <w:t xml:space="preserve"> for AAPM, AIP:</w:t>
                        </w:r>
                      </w:p>
                      <w:p w14:paraId="7E891F49" w14:textId="77777777" w:rsidR="00CD6291" w:rsidRPr="00CD6291" w:rsidRDefault="00CD6291" w:rsidP="00CD6291">
                        <w:pPr>
                          <w:rPr>
                            <w:rFonts w:cs="Calibri"/>
                          </w:rPr>
                        </w:pPr>
                        <w:r w:rsidRPr="00CD6291">
                          <w:rPr>
                            <w:rFonts w:ascii="Franklin Gothic Medium Cond" w:hAnsi="Franklin Gothic Medium Cond" w:cs="Calibri"/>
                            <w:color w:val="006699"/>
                            <w:sz w:val="8"/>
                            <w:szCs w:val="8"/>
                            <w:shd w:val="clear" w:color="auto" w:fill="FFFFFF"/>
                          </w:rPr>
                          <w:br/>
                        </w:r>
                        <w:r w:rsidRPr="00CD6291">
                          <w:rPr>
                            <w:rFonts w:cs="Calibri"/>
                          </w:rPr>
                          <w:t xml:space="preserve">- has run AAPM’s </w:t>
                        </w:r>
                        <w:r w:rsidRPr="00CD6291">
                          <w:rPr>
                            <w:rFonts w:cs="Calibri"/>
                            <w:b/>
                            <w:bCs/>
                          </w:rPr>
                          <w:t>salary</w:t>
                        </w:r>
                        <w:r w:rsidRPr="00CD6291">
                          <w:rPr>
                            <w:rFonts w:cs="Calibri"/>
                          </w:rPr>
                          <w:t xml:space="preserve"> </w:t>
                        </w:r>
                        <w:r w:rsidRPr="00CD6291">
                          <w:rPr>
                            <w:rFonts w:cs="Calibri"/>
                            <w:b/>
                            <w:bCs/>
                          </w:rPr>
                          <w:t>survey</w:t>
                        </w:r>
                        <w:r w:rsidRPr="00CD6291">
                          <w:rPr>
                            <w:rFonts w:cs="Calibri"/>
                          </w:rPr>
                          <w:t xml:space="preserve"> for more than 30 years.</w:t>
                        </w:r>
                      </w:p>
                      <w:p w14:paraId="6D8222B6" w14:textId="77777777" w:rsidR="00CD6291" w:rsidRPr="00CD6291" w:rsidRDefault="00CD6291" w:rsidP="00CD6291">
                        <w:pPr>
                          <w:rPr>
                            <w:rFonts w:ascii="Calibri" w:hAnsi="Calibri" w:cs="Calibri"/>
                            <w:shd w:val="clear" w:color="auto" w:fill="FFFFFF"/>
                          </w:rPr>
                        </w:pPr>
                        <w:r w:rsidRPr="00CD6291">
                          <w:rPr>
                            <w:rFonts w:ascii="Calibri" w:hAnsi="Calibri" w:cs="Calibri"/>
                            <w:shd w:val="clear" w:color="auto" w:fill="FFFFFF"/>
                          </w:rPr>
                          <w:t xml:space="preserve">- provides the full suite of </w:t>
                        </w:r>
                        <w:r w:rsidRPr="00CD6291">
                          <w:rPr>
                            <w:rFonts w:ascii="Calibri" w:hAnsi="Calibri" w:cs="Calibri"/>
                            <w:b/>
                            <w:bCs/>
                            <w:shd w:val="clear" w:color="auto" w:fill="FFFFFF"/>
                          </w:rPr>
                          <w:t>Human Resources</w:t>
                        </w:r>
                        <w:r w:rsidRPr="00CD6291">
                          <w:rPr>
                            <w:rFonts w:ascii="Calibri" w:hAnsi="Calibri" w:cs="Calibri"/>
                            <w:shd w:val="clear" w:color="auto" w:fill="FFFFFF"/>
                          </w:rPr>
                          <w:t xml:space="preserve"> functions, from benefits management to employee relations</w:t>
                        </w:r>
                      </w:p>
                      <w:p w14:paraId="347A8F3D" w14:textId="77777777" w:rsidR="00CD6291" w:rsidRPr="00CD6291" w:rsidRDefault="00CD6291" w:rsidP="00CD6291">
                        <w:pPr>
                          <w:rPr>
                            <w:rFonts w:ascii="Calibri" w:hAnsi="Calibri" w:cs="Calibri"/>
                          </w:rPr>
                        </w:pPr>
                        <w:r w:rsidRPr="00CD6291">
                          <w:rPr>
                            <w:rFonts w:ascii="Calibri" w:hAnsi="Calibri" w:cs="Calibri"/>
                          </w:rPr>
                          <w:t xml:space="preserve">- maintains AAPM’s organizational </w:t>
                        </w:r>
                        <w:r w:rsidRPr="00CD6291">
                          <w:rPr>
                            <w:rFonts w:ascii="Calibri" w:hAnsi="Calibri" w:cs="Calibri"/>
                            <w:b/>
                            <w:bCs/>
                          </w:rPr>
                          <w:t xml:space="preserve">history and </w:t>
                        </w:r>
                        <w:hyperlink r:id="rId45" w:history="1">
                          <w:r w:rsidRPr="00CD6291">
                            <w:rPr>
                              <w:rStyle w:val="Hyperlink"/>
                              <w:rFonts w:ascii="Calibri" w:hAnsi="Calibri" w:cs="Calibri"/>
                              <w:b/>
                              <w:bCs/>
                            </w:rPr>
                            <w:t>archives</w:t>
                          </w:r>
                        </w:hyperlink>
                        <w:r w:rsidRPr="00CD6291">
                          <w:rPr>
                            <w:rFonts w:ascii="Calibri" w:hAnsi="Calibri" w:cs="Calibri"/>
                          </w:rPr>
                          <w:t>; can conduct and train members for Oral Histories</w:t>
                        </w:r>
                      </w:p>
                      <w:p w14:paraId="5CD5D905" w14:textId="77777777" w:rsidR="00CD6291" w:rsidRPr="00CD6291" w:rsidRDefault="00CD6291" w:rsidP="00CD6291">
                        <w:pPr>
                          <w:rPr>
                            <w:rFonts w:ascii="Calibri" w:hAnsi="Calibri" w:cs="Calibri"/>
                          </w:rPr>
                        </w:pPr>
                        <w:r w:rsidRPr="00CD6291">
                          <w:rPr>
                            <w:rFonts w:ascii="Calibri" w:hAnsi="Calibri" w:cs="Calibri"/>
                          </w:rPr>
                          <w:t xml:space="preserve">- </w:t>
                        </w:r>
                        <w:proofErr w:type="gramStart"/>
                        <w:r w:rsidRPr="00CD6291">
                          <w:rPr>
                            <w:rFonts w:ascii="Calibri" w:hAnsi="Calibri" w:cs="Calibri"/>
                          </w:rPr>
                          <w:t>offers assistance</w:t>
                        </w:r>
                        <w:proofErr w:type="gramEnd"/>
                        <w:r w:rsidRPr="00CD6291">
                          <w:rPr>
                            <w:rFonts w:ascii="Calibri" w:hAnsi="Calibri" w:cs="Calibri"/>
                          </w:rPr>
                          <w:t xml:space="preserve"> and training in crises communication</w:t>
                        </w:r>
                      </w:p>
                      <w:p w14:paraId="12F3880F" w14:textId="77777777" w:rsidR="00CD6291" w:rsidRPr="00CD6291" w:rsidRDefault="00CD6291" w:rsidP="00CD6291">
                        <w:pPr>
                          <w:rPr>
                            <w:rFonts w:ascii="Calibri" w:hAnsi="Calibri" w:cs="Calibri"/>
                          </w:rPr>
                        </w:pPr>
                        <w:r w:rsidRPr="00CD6291">
                          <w:rPr>
                            <w:rFonts w:ascii="Calibri" w:hAnsi="Calibri" w:cs="Calibri"/>
                          </w:rPr>
                          <w:t xml:space="preserve">- provides free resources through </w:t>
                        </w:r>
                        <w:proofErr w:type="spellStart"/>
                        <w:r w:rsidRPr="00CD6291">
                          <w:rPr>
                            <w:rFonts w:ascii="Calibri" w:hAnsi="Calibri" w:cs="Calibri"/>
                            <w:b/>
                            <w:bCs/>
                          </w:rPr>
                          <w:t>BoardSource</w:t>
                        </w:r>
                        <w:proofErr w:type="spellEnd"/>
                        <w:r w:rsidRPr="00CD6291">
                          <w:rPr>
                            <w:rFonts w:ascii="Calibri" w:hAnsi="Calibri" w:cs="Calibri"/>
                          </w:rPr>
                          <w:t xml:space="preserve"> and the </w:t>
                        </w:r>
                        <w:r w:rsidRPr="00CD6291">
                          <w:rPr>
                            <w:rFonts w:ascii="Calibri" w:hAnsi="Calibri" w:cs="Calibri"/>
                            <w:b/>
                            <w:bCs/>
                          </w:rPr>
                          <w:t>Societies Consortium on Sexual Harassment</w:t>
                        </w:r>
                      </w:p>
                      <w:p w14:paraId="23B768DD" w14:textId="77777777" w:rsidR="00CD6291" w:rsidRPr="00CD6291" w:rsidRDefault="00CD6291" w:rsidP="00CD6291">
                        <w:pPr>
                          <w:rPr>
                            <w:rFonts w:ascii="Calibri" w:hAnsi="Calibri" w:cs="Calibri"/>
                            <w:shd w:val="clear" w:color="auto" w:fill="FFFFFF"/>
                          </w:rPr>
                        </w:pPr>
                        <w:r w:rsidRPr="00CD6291">
                          <w:rPr>
                            <w:rFonts w:ascii="Calibri" w:hAnsi="Calibri" w:cs="Calibri"/>
                            <w:shd w:val="clear" w:color="auto" w:fill="FFFFFF"/>
                          </w:rPr>
                          <w:t xml:space="preserve">- offers Congressional and State Department </w:t>
                        </w:r>
                        <w:r w:rsidRPr="00CD6291">
                          <w:rPr>
                            <w:rFonts w:ascii="Calibri" w:hAnsi="Calibri" w:cs="Calibri"/>
                            <w:b/>
                            <w:bCs/>
                            <w:shd w:val="clear" w:color="auto" w:fill="FFFFFF"/>
                          </w:rPr>
                          <w:t>Policy</w:t>
                        </w:r>
                        <w:r w:rsidRPr="00CD6291">
                          <w:rPr>
                            <w:rFonts w:ascii="Calibri" w:hAnsi="Calibri" w:cs="Calibri"/>
                            <w:shd w:val="clear" w:color="auto" w:fill="FFFFFF"/>
                          </w:rPr>
                          <w:t xml:space="preserve"> Fellowships, Congressional visit support, </w:t>
                        </w:r>
                        <w:r w:rsidRPr="00CD6291">
                          <w:rPr>
                            <w:rFonts w:ascii="Calibri" w:hAnsi="Calibri" w:cs="Calibri"/>
                            <w:shd w:val="clear" w:color="auto" w:fill="FFFFFF"/>
                          </w:rPr>
                          <w:br/>
                          <w:t>science policy news, endorsement opportunities for policy statements and advocacy letters</w:t>
                        </w:r>
                      </w:p>
                      <w:p w14:paraId="4E3EAFB7" w14:textId="77777777" w:rsidR="00CD6291" w:rsidRPr="00CD6291" w:rsidRDefault="00CD6291" w:rsidP="00CD6291">
                        <w:pPr>
                          <w:rPr>
                            <w:rFonts w:ascii="Calibri" w:hAnsi="Calibri" w:cs="Calibri"/>
                          </w:rPr>
                        </w:pPr>
                        <w:r w:rsidRPr="00CD6291">
                          <w:rPr>
                            <w:rFonts w:ascii="Franklin Gothic Medium Cond" w:hAnsi="Franklin Gothic Medium Cond" w:cs="Calibri"/>
                            <w:color w:val="006699"/>
                            <w:sz w:val="26"/>
                            <w:szCs w:val="26"/>
                            <w:shd w:val="clear" w:color="auto" w:fill="FFFFFF"/>
                          </w:rPr>
                          <w:t>AAPM</w:t>
                        </w:r>
                        <w:r>
                          <w:t xml:space="preserve"> plays a leadership role in APSIT, the AIP-wide </w:t>
                        </w:r>
                        <w:r w:rsidRPr="00533461">
                          <w:rPr>
                            <w:b/>
                            <w:bCs/>
                          </w:rPr>
                          <w:t>insurance</w:t>
                        </w:r>
                        <w:r>
                          <w:t xml:space="preserve"> trust for science professionals</w:t>
                        </w:r>
                      </w:p>
                    </w:txbxContent>
                  </v:textbox>
                </v:shape>
                <v:shape id="Picture 1142" o:spid="_x0000_s1046" type="#_x0000_t75" style="position:absolute;left:56816;top:14001;width:6858;height:58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">
                  <v:imagedata r:id="rId46" o:title=""/>
                </v:shape>
              </v:group>
            </w:pict>
          </mc:Fallback>
        </mc:AlternateContent>
      </w:r>
    </w:p>
    <w:sectPr w:rsidR="00FF6C86" w:rsidRPr="00C3035F">
      <w:headerReference w:type="default" r:id="rId4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9A7F57" w14:textId="77777777" w:rsidR="00C56211" w:rsidRDefault="00C56211" w:rsidP="00CD6291">
      <w:r>
        <w:separator/>
      </w:r>
    </w:p>
  </w:endnote>
  <w:endnote w:type="continuationSeparator" w:id="0">
    <w:p w14:paraId="205A84E2" w14:textId="77777777" w:rsidR="00C56211" w:rsidRDefault="00C56211" w:rsidP="00CD6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altName w:val="Calibri"/>
    <w:panose1 w:val="020F0502020204030204"/>
    <w:charset w:val="00"/>
    <w:family w:val="swiss"/>
    <w:pitch w:val="variable"/>
    <w:sig w:usb0="E0002AFF" w:usb1="C000247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C8E9B5" w14:textId="77777777" w:rsidR="00C56211" w:rsidRDefault="00C56211" w:rsidP="00CD6291">
      <w:r>
        <w:separator/>
      </w:r>
    </w:p>
  </w:footnote>
  <w:footnote w:type="continuationSeparator" w:id="0">
    <w:p w14:paraId="031F5E14" w14:textId="77777777" w:rsidR="00C56211" w:rsidRDefault="00C56211" w:rsidP="00CD62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C3F26" w14:textId="77777777" w:rsidR="00CD6291" w:rsidRPr="0004385A" w:rsidRDefault="00CD6291" w:rsidP="00CD6291">
    <w:pPr>
      <w:pStyle w:val="Header"/>
      <w:pBdr>
        <w:top w:val="single" w:sz="4" w:space="1" w:color="auto"/>
        <w:bottom w:val="single" w:sz="4" w:space="1" w:color="auto"/>
      </w:pBdr>
      <w:ind w:right="1037"/>
      <w:jc w:val="center"/>
      <w:rPr>
        <w:rFonts w:ascii="Franklin Gothic Medium Cond" w:hAnsi="Franklin Gothic Medium Cond"/>
        <w:b/>
        <w:color w:val="006699"/>
        <w:sz w:val="40"/>
        <w:szCs w:val="36"/>
      </w:rPr>
    </w:pPr>
    <w:r>
      <w:rPr>
        <w:rFonts w:ascii="Franklin Gothic Medium Cond" w:hAnsi="Franklin Gothic Medium Cond"/>
        <w:b/>
        <w:noProof/>
        <w:color w:val="006699"/>
        <w:sz w:val="36"/>
        <w:szCs w:val="36"/>
      </w:rPr>
      <w:drawing>
        <wp:anchor distT="0" distB="0" distL="114300" distR="114300" simplePos="0" relativeHeight="251663360" behindDoc="1" locked="0" layoutInCell="1" allowOverlap="1" wp14:anchorId="4CB2D690" wp14:editId="03DE3B24">
          <wp:simplePos x="0" y="0"/>
          <wp:positionH relativeFrom="margin">
            <wp:align>right</wp:align>
          </wp:positionH>
          <wp:positionV relativeFrom="topMargin">
            <wp:posOffset>180975</wp:posOffset>
          </wp:positionV>
          <wp:extent cx="570230" cy="723900"/>
          <wp:effectExtent l="0" t="0" r="1270" b="0"/>
          <wp:wrapTight wrapText="bothSides">
            <wp:wrapPolygon edited="0">
              <wp:start x="5773" y="0"/>
              <wp:lineTo x="0" y="4547"/>
              <wp:lineTo x="0" y="15347"/>
              <wp:lineTo x="722" y="18189"/>
              <wp:lineTo x="3608" y="21032"/>
              <wp:lineTo x="4330" y="21032"/>
              <wp:lineTo x="16597" y="21032"/>
              <wp:lineTo x="17318" y="21032"/>
              <wp:lineTo x="20205" y="18189"/>
              <wp:lineTo x="20927" y="15347"/>
              <wp:lineTo x="20927" y="4547"/>
              <wp:lineTo x="15154" y="0"/>
              <wp:lineTo x="5773" y="0"/>
            </wp:wrapPolygon>
          </wp:wrapTight>
          <wp:docPr id="62" name="Picture 6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230" cy="723900"/>
                  </a:xfrm>
                  <a:prstGeom prst="rect">
                    <a:avLst/>
                  </a:prstGeom>
                  <a:noFill/>
                </pic:spPr>
              </pic:pic>
            </a:graphicData>
          </a:graphic>
          <wp14:sizeRelH relativeFrom="margin">
            <wp14:pctWidth>0</wp14:pctWidth>
          </wp14:sizeRelH>
          <wp14:sizeRelV relativeFrom="margin">
            <wp14:pctHeight>0</wp14:pctHeight>
          </wp14:sizeRelV>
        </wp:anchor>
      </w:drawing>
    </w:r>
    <w:r w:rsidRPr="00CD6291">
      <w:rPr>
        <w:rFonts w:ascii="Calibri" w:hAnsi="Calibri" w:cs="Calibri"/>
        <w:noProof/>
      </w:rPr>
      <mc:AlternateContent>
        <mc:Choice Requires="wpg">
          <w:drawing>
            <wp:anchor distT="0" distB="0" distL="114300" distR="114300" simplePos="0" relativeHeight="251662336" behindDoc="0" locked="0" layoutInCell="1" allowOverlap="1" wp14:anchorId="7F8F8BF9" wp14:editId="40F9BCA1">
              <wp:simplePos x="0" y="0"/>
              <wp:positionH relativeFrom="column">
                <wp:posOffset>-151130</wp:posOffset>
              </wp:positionH>
              <wp:positionV relativeFrom="paragraph">
                <wp:posOffset>-183275</wp:posOffset>
              </wp:positionV>
              <wp:extent cx="693420" cy="588010"/>
              <wp:effectExtent l="0" t="0" r="0" b="2540"/>
              <wp:wrapSquare wrapText="bothSides"/>
              <wp:docPr id="3" name="Group 3"/>
              <wp:cNvGraphicFramePr/>
              <a:graphic xmlns:a="http://schemas.openxmlformats.org/drawingml/2006/main">
                <a:graphicData uri="http://schemas.microsoft.com/office/word/2010/wordprocessingGroup">
                  <wpg:wgp>
                    <wpg:cNvGrpSpPr/>
                    <wpg:grpSpPr>
                      <a:xfrm>
                        <a:off x="0" y="0"/>
                        <a:ext cx="693420" cy="588010"/>
                        <a:chOff x="0" y="0"/>
                        <a:chExt cx="693884" cy="588199"/>
                      </a:xfrm>
                    </wpg:grpSpPr>
                    <wps:wsp>
                      <wps:cNvPr id="4" name="Shape 60"/>
                      <wps:cNvSpPr/>
                      <wps:spPr>
                        <a:xfrm>
                          <a:off x="0" y="350693"/>
                          <a:ext cx="675906" cy="23787"/>
                        </a:xfrm>
                        <a:custGeom>
                          <a:avLst/>
                          <a:gdLst/>
                          <a:ahLst/>
                          <a:cxnLst/>
                          <a:rect l="0" t="0" r="0" b="0"/>
                          <a:pathLst>
                            <a:path w="675906" h="23787">
                              <a:moveTo>
                                <a:pt x="11430" y="0"/>
                              </a:moveTo>
                              <a:lnTo>
                                <a:pt x="675132" y="0"/>
                              </a:lnTo>
                              <a:cubicBezTo>
                                <a:pt x="675653" y="0"/>
                                <a:pt x="675906" y="394"/>
                                <a:pt x="675691" y="864"/>
                              </a:cubicBezTo>
                              <a:lnTo>
                                <a:pt x="665798" y="22923"/>
                              </a:lnTo>
                              <a:cubicBezTo>
                                <a:pt x="665594" y="23393"/>
                                <a:pt x="664997" y="23787"/>
                                <a:pt x="664477" y="23787"/>
                              </a:cubicBezTo>
                              <a:lnTo>
                                <a:pt x="775" y="23787"/>
                              </a:lnTo>
                              <a:cubicBezTo>
                                <a:pt x="254" y="23787"/>
                                <a:pt x="0" y="23393"/>
                                <a:pt x="216" y="22923"/>
                              </a:cubicBezTo>
                              <a:lnTo>
                                <a:pt x="10097" y="864"/>
                              </a:lnTo>
                              <a:cubicBezTo>
                                <a:pt x="10313" y="394"/>
                                <a:pt x="10909" y="0"/>
                                <a:pt x="11430" y="0"/>
                              </a:cubicBezTo>
                              <a:close/>
                            </a:path>
                          </a:pathLst>
                        </a:custGeom>
                        <a:ln w="0" cap="flat">
                          <a:miter lim="127000"/>
                        </a:ln>
                      </wps:spPr>
                      <wps:style>
                        <a:lnRef idx="0">
                          <a:srgbClr val="000000">
                            <a:alpha val="0"/>
                          </a:srgbClr>
                        </a:lnRef>
                        <a:fillRef idx="1">
                          <a:srgbClr val="FBC23A"/>
                        </a:fillRef>
                        <a:effectRef idx="0">
                          <a:scrgbClr r="0" g="0" b="0"/>
                        </a:effectRef>
                        <a:fontRef idx="none"/>
                      </wps:style>
                      <wps:bodyPr/>
                    </wps:wsp>
                    <wps:wsp>
                      <wps:cNvPr id="5" name="Shape 61"/>
                      <wps:cNvSpPr/>
                      <wps:spPr>
                        <a:xfrm>
                          <a:off x="26816" y="406"/>
                          <a:ext cx="298818" cy="303073"/>
                        </a:xfrm>
                        <a:custGeom>
                          <a:avLst/>
                          <a:gdLst/>
                          <a:ahLst/>
                          <a:cxnLst/>
                          <a:rect l="0" t="0" r="0" b="0"/>
                          <a:pathLst>
                            <a:path w="298818" h="303073">
                              <a:moveTo>
                                <a:pt x="123774" y="0"/>
                              </a:moveTo>
                              <a:lnTo>
                                <a:pt x="173558" y="0"/>
                              </a:lnTo>
                              <a:lnTo>
                                <a:pt x="298818" y="302743"/>
                              </a:lnTo>
                              <a:lnTo>
                                <a:pt x="254381" y="302743"/>
                              </a:lnTo>
                              <a:lnTo>
                                <a:pt x="237795" y="262268"/>
                              </a:lnTo>
                              <a:lnTo>
                                <a:pt x="97015" y="262268"/>
                              </a:lnTo>
                              <a:lnTo>
                                <a:pt x="79349" y="222415"/>
                              </a:lnTo>
                              <a:lnTo>
                                <a:pt x="220663" y="222415"/>
                              </a:lnTo>
                              <a:lnTo>
                                <a:pt x="147866" y="49137"/>
                              </a:lnTo>
                              <a:lnTo>
                                <a:pt x="43485" y="303073"/>
                              </a:lnTo>
                              <a:lnTo>
                                <a:pt x="0" y="303073"/>
                              </a:lnTo>
                              <a:lnTo>
                                <a:pt x="123774" y="0"/>
                              </a:ln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7" name="Shape 739"/>
                      <wps:cNvSpPr/>
                      <wps:spPr>
                        <a:xfrm>
                          <a:off x="351354" y="0"/>
                          <a:ext cx="45745" cy="303061"/>
                        </a:xfrm>
                        <a:custGeom>
                          <a:avLst/>
                          <a:gdLst/>
                          <a:ahLst/>
                          <a:cxnLst/>
                          <a:rect l="0" t="0" r="0" b="0"/>
                          <a:pathLst>
                            <a:path w="45745" h="303061">
                              <a:moveTo>
                                <a:pt x="0" y="0"/>
                              </a:moveTo>
                              <a:lnTo>
                                <a:pt x="45745" y="0"/>
                              </a:lnTo>
                              <a:lnTo>
                                <a:pt x="45745" y="303061"/>
                              </a:lnTo>
                              <a:lnTo>
                                <a:pt x="0" y="303061"/>
                              </a:lnTo>
                              <a:lnTo>
                                <a:pt x="0" y="0"/>
                              </a:lnTo>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8" name="Shape 63"/>
                      <wps:cNvSpPr/>
                      <wps:spPr>
                        <a:xfrm>
                          <a:off x="455657" y="80"/>
                          <a:ext cx="238227" cy="303073"/>
                        </a:xfrm>
                        <a:custGeom>
                          <a:avLst/>
                          <a:gdLst/>
                          <a:ahLst/>
                          <a:cxnLst/>
                          <a:rect l="0" t="0" r="0" b="0"/>
                          <a:pathLst>
                            <a:path w="238227" h="303073">
                              <a:moveTo>
                                <a:pt x="0" y="0"/>
                              </a:moveTo>
                              <a:lnTo>
                                <a:pt x="163804" y="0"/>
                              </a:lnTo>
                              <a:cubicBezTo>
                                <a:pt x="176402" y="0"/>
                                <a:pt x="238227" y="11532"/>
                                <a:pt x="234073" y="102997"/>
                              </a:cubicBezTo>
                              <a:cubicBezTo>
                                <a:pt x="229502" y="203886"/>
                                <a:pt x="162153" y="195809"/>
                                <a:pt x="132461" y="195809"/>
                              </a:cubicBezTo>
                              <a:cubicBezTo>
                                <a:pt x="121196" y="195809"/>
                                <a:pt x="47790" y="195593"/>
                                <a:pt x="47790" y="195593"/>
                              </a:cubicBezTo>
                              <a:lnTo>
                                <a:pt x="68008" y="151041"/>
                              </a:lnTo>
                              <a:lnTo>
                                <a:pt x="143878" y="151041"/>
                              </a:lnTo>
                              <a:cubicBezTo>
                                <a:pt x="155524" y="151041"/>
                                <a:pt x="189116" y="155982"/>
                                <a:pt x="189116" y="101930"/>
                              </a:cubicBezTo>
                              <a:cubicBezTo>
                                <a:pt x="189116" y="41821"/>
                                <a:pt x="167373" y="43155"/>
                                <a:pt x="142481" y="43155"/>
                              </a:cubicBezTo>
                              <a:lnTo>
                                <a:pt x="43142" y="43155"/>
                              </a:lnTo>
                              <a:lnTo>
                                <a:pt x="43142" y="303073"/>
                              </a:lnTo>
                              <a:lnTo>
                                <a:pt x="0" y="303073"/>
                              </a:lnTo>
                              <a:lnTo>
                                <a:pt x="0" y="0"/>
                              </a:ln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9" name="Shape 64"/>
                      <wps:cNvSpPr/>
                      <wps:spPr>
                        <a:xfrm>
                          <a:off x="26438" y="423192"/>
                          <a:ext cx="21793" cy="59703"/>
                        </a:xfrm>
                        <a:custGeom>
                          <a:avLst/>
                          <a:gdLst/>
                          <a:ahLst/>
                          <a:cxnLst/>
                          <a:rect l="0" t="0" r="0" b="0"/>
                          <a:pathLst>
                            <a:path w="21793" h="59703">
                              <a:moveTo>
                                <a:pt x="17272" y="0"/>
                              </a:moveTo>
                              <a:lnTo>
                                <a:pt x="21793" y="0"/>
                              </a:lnTo>
                              <a:lnTo>
                                <a:pt x="21793" y="9741"/>
                              </a:lnTo>
                              <a:lnTo>
                                <a:pt x="15037" y="36970"/>
                              </a:lnTo>
                              <a:lnTo>
                                <a:pt x="21793" y="36970"/>
                              </a:lnTo>
                              <a:lnTo>
                                <a:pt x="21793" y="44755"/>
                              </a:lnTo>
                              <a:lnTo>
                                <a:pt x="13157" y="44755"/>
                              </a:lnTo>
                              <a:lnTo>
                                <a:pt x="9487" y="59703"/>
                              </a:lnTo>
                              <a:lnTo>
                                <a:pt x="0" y="59703"/>
                              </a:lnTo>
                              <a:lnTo>
                                <a:pt x="17272" y="0"/>
                              </a:ln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10" name="Shape 65"/>
                      <wps:cNvSpPr/>
                      <wps:spPr>
                        <a:xfrm>
                          <a:off x="48231" y="423192"/>
                          <a:ext cx="22504" cy="59703"/>
                        </a:xfrm>
                        <a:custGeom>
                          <a:avLst/>
                          <a:gdLst/>
                          <a:ahLst/>
                          <a:cxnLst/>
                          <a:rect l="0" t="0" r="0" b="0"/>
                          <a:pathLst>
                            <a:path w="22504" h="59703">
                              <a:moveTo>
                                <a:pt x="0" y="0"/>
                              </a:moveTo>
                              <a:lnTo>
                                <a:pt x="6578" y="0"/>
                              </a:lnTo>
                              <a:lnTo>
                                <a:pt x="22504" y="59703"/>
                              </a:lnTo>
                              <a:lnTo>
                                <a:pt x="12484" y="59703"/>
                              </a:lnTo>
                              <a:lnTo>
                                <a:pt x="8725" y="44755"/>
                              </a:lnTo>
                              <a:lnTo>
                                <a:pt x="0" y="44755"/>
                              </a:lnTo>
                              <a:lnTo>
                                <a:pt x="0" y="36970"/>
                              </a:lnTo>
                              <a:lnTo>
                                <a:pt x="6756" y="36970"/>
                              </a:lnTo>
                              <a:lnTo>
                                <a:pt x="38" y="9589"/>
                              </a:lnTo>
                              <a:lnTo>
                                <a:pt x="0" y="9741"/>
                              </a:lnTo>
                              <a:lnTo>
                                <a:pt x="0" y="0"/>
                              </a:ln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11" name="Shape 66"/>
                      <wps:cNvSpPr/>
                      <wps:spPr>
                        <a:xfrm>
                          <a:off x="78140" y="437692"/>
                          <a:ext cx="52096" cy="45200"/>
                        </a:xfrm>
                        <a:custGeom>
                          <a:avLst/>
                          <a:gdLst/>
                          <a:ahLst/>
                          <a:cxnLst/>
                          <a:rect l="0" t="0" r="0" b="0"/>
                          <a:pathLst>
                            <a:path w="52096" h="45200">
                              <a:moveTo>
                                <a:pt x="19329" y="0"/>
                              </a:moveTo>
                              <a:cubicBezTo>
                                <a:pt x="27482" y="0"/>
                                <a:pt x="28727" y="5461"/>
                                <a:pt x="29451" y="8243"/>
                              </a:cubicBezTo>
                              <a:cubicBezTo>
                                <a:pt x="30518" y="5639"/>
                                <a:pt x="32855" y="0"/>
                                <a:pt x="40640" y="0"/>
                              </a:cubicBezTo>
                              <a:cubicBezTo>
                                <a:pt x="43231" y="0"/>
                                <a:pt x="47790" y="712"/>
                                <a:pt x="50216" y="4661"/>
                              </a:cubicBezTo>
                              <a:cubicBezTo>
                                <a:pt x="52007" y="7519"/>
                                <a:pt x="52096" y="12802"/>
                                <a:pt x="52096" y="17285"/>
                              </a:cubicBezTo>
                              <a:lnTo>
                                <a:pt x="52096" y="45200"/>
                              </a:lnTo>
                              <a:lnTo>
                                <a:pt x="42964" y="45200"/>
                              </a:lnTo>
                              <a:lnTo>
                                <a:pt x="42964" y="17997"/>
                              </a:lnTo>
                              <a:cubicBezTo>
                                <a:pt x="42964" y="12091"/>
                                <a:pt x="42964" y="7341"/>
                                <a:pt x="37592" y="7341"/>
                              </a:cubicBezTo>
                              <a:cubicBezTo>
                                <a:pt x="32487" y="7341"/>
                                <a:pt x="30607" y="11824"/>
                                <a:pt x="30607" y="19342"/>
                              </a:cubicBezTo>
                              <a:lnTo>
                                <a:pt x="30607" y="45200"/>
                              </a:lnTo>
                              <a:lnTo>
                                <a:pt x="21476" y="45200"/>
                              </a:lnTo>
                              <a:lnTo>
                                <a:pt x="21476" y="18352"/>
                              </a:lnTo>
                              <a:cubicBezTo>
                                <a:pt x="21476" y="11900"/>
                                <a:pt x="21476" y="11189"/>
                                <a:pt x="20587" y="9678"/>
                              </a:cubicBezTo>
                              <a:cubicBezTo>
                                <a:pt x="19418" y="7519"/>
                                <a:pt x="17183" y="7341"/>
                                <a:pt x="16205" y="7341"/>
                              </a:cubicBezTo>
                              <a:cubicBezTo>
                                <a:pt x="9131" y="7341"/>
                                <a:pt x="9131" y="14948"/>
                                <a:pt x="9131" y="19507"/>
                              </a:cubicBezTo>
                              <a:lnTo>
                                <a:pt x="9131" y="45200"/>
                              </a:lnTo>
                              <a:lnTo>
                                <a:pt x="0" y="45200"/>
                              </a:lnTo>
                              <a:lnTo>
                                <a:pt x="0" y="1080"/>
                              </a:lnTo>
                              <a:lnTo>
                                <a:pt x="8420" y="1080"/>
                              </a:lnTo>
                              <a:lnTo>
                                <a:pt x="8420" y="7786"/>
                              </a:lnTo>
                              <a:cubicBezTo>
                                <a:pt x="9932" y="4573"/>
                                <a:pt x="12078" y="0"/>
                                <a:pt x="19329" y="0"/>
                              </a:cubicBez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13" name="Shape 67"/>
                      <wps:cNvSpPr/>
                      <wps:spPr>
                        <a:xfrm>
                          <a:off x="140231" y="437879"/>
                          <a:ext cx="17228" cy="45936"/>
                        </a:xfrm>
                        <a:custGeom>
                          <a:avLst/>
                          <a:gdLst/>
                          <a:ahLst/>
                          <a:cxnLst/>
                          <a:rect l="0" t="0" r="0" b="0"/>
                          <a:pathLst>
                            <a:path w="17228" h="45936">
                              <a:moveTo>
                                <a:pt x="17228" y="0"/>
                              </a:moveTo>
                              <a:lnTo>
                                <a:pt x="17228" y="6614"/>
                              </a:lnTo>
                              <a:lnTo>
                                <a:pt x="11509" y="10102"/>
                              </a:lnTo>
                              <a:cubicBezTo>
                                <a:pt x="10290" y="12261"/>
                                <a:pt x="9709" y="15170"/>
                                <a:pt x="9487" y="18166"/>
                              </a:cubicBezTo>
                              <a:lnTo>
                                <a:pt x="17228" y="18166"/>
                              </a:lnTo>
                              <a:lnTo>
                                <a:pt x="17228" y="24339"/>
                              </a:lnTo>
                              <a:lnTo>
                                <a:pt x="9296" y="24339"/>
                              </a:lnTo>
                              <a:cubicBezTo>
                                <a:pt x="9296" y="26803"/>
                                <a:pt x="9296" y="30518"/>
                                <a:pt x="10360" y="33616"/>
                              </a:cubicBezTo>
                              <a:lnTo>
                                <a:pt x="17228" y="38764"/>
                              </a:lnTo>
                              <a:lnTo>
                                <a:pt x="17228" y="45936"/>
                              </a:lnTo>
                              <a:lnTo>
                                <a:pt x="3869" y="39189"/>
                              </a:lnTo>
                              <a:cubicBezTo>
                                <a:pt x="1118" y="35016"/>
                                <a:pt x="0" y="29400"/>
                                <a:pt x="0" y="23627"/>
                              </a:cubicBezTo>
                              <a:cubicBezTo>
                                <a:pt x="0" y="15480"/>
                                <a:pt x="1946" y="9527"/>
                                <a:pt x="5123" y="5611"/>
                              </a:cubicBezTo>
                              <a:lnTo>
                                <a:pt x="17228" y="0"/>
                              </a:ln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14" name="Shape 68"/>
                      <wps:cNvSpPr/>
                      <wps:spPr>
                        <a:xfrm>
                          <a:off x="157458" y="468847"/>
                          <a:ext cx="16605" cy="15125"/>
                        </a:xfrm>
                        <a:custGeom>
                          <a:avLst/>
                          <a:gdLst/>
                          <a:ahLst/>
                          <a:cxnLst/>
                          <a:rect l="0" t="0" r="0" b="0"/>
                          <a:pathLst>
                            <a:path w="16605" h="15125">
                              <a:moveTo>
                                <a:pt x="8363" y="0"/>
                              </a:moveTo>
                              <a:lnTo>
                                <a:pt x="16605" y="1156"/>
                              </a:lnTo>
                              <a:cubicBezTo>
                                <a:pt x="15792" y="4470"/>
                                <a:pt x="13291" y="15125"/>
                                <a:pt x="311" y="15125"/>
                              </a:cubicBezTo>
                              <a:lnTo>
                                <a:pt x="0" y="14968"/>
                              </a:lnTo>
                              <a:lnTo>
                                <a:pt x="0" y="7796"/>
                              </a:lnTo>
                              <a:lnTo>
                                <a:pt x="577" y="8230"/>
                              </a:lnTo>
                              <a:cubicBezTo>
                                <a:pt x="6483" y="8230"/>
                                <a:pt x="7651" y="3125"/>
                                <a:pt x="8363" y="0"/>
                              </a:cubicBez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16" name="Shape 69"/>
                      <wps:cNvSpPr/>
                      <wps:spPr>
                        <a:xfrm>
                          <a:off x="157458" y="437693"/>
                          <a:ext cx="16961" cy="24524"/>
                        </a:xfrm>
                        <a:custGeom>
                          <a:avLst/>
                          <a:gdLst/>
                          <a:ahLst/>
                          <a:cxnLst/>
                          <a:rect l="0" t="0" r="0" b="0"/>
                          <a:pathLst>
                            <a:path w="16961" h="24524">
                              <a:moveTo>
                                <a:pt x="400" y="0"/>
                              </a:moveTo>
                              <a:cubicBezTo>
                                <a:pt x="7563" y="0"/>
                                <a:pt x="11944" y="4217"/>
                                <a:pt x="13735" y="7696"/>
                              </a:cubicBezTo>
                              <a:cubicBezTo>
                                <a:pt x="16783" y="13691"/>
                                <a:pt x="16872" y="19152"/>
                                <a:pt x="16961" y="24524"/>
                              </a:cubicBezTo>
                              <a:lnTo>
                                <a:pt x="0" y="24524"/>
                              </a:lnTo>
                              <a:lnTo>
                                <a:pt x="0" y="18352"/>
                              </a:lnTo>
                              <a:lnTo>
                                <a:pt x="7741" y="18352"/>
                              </a:lnTo>
                              <a:cubicBezTo>
                                <a:pt x="7741" y="16650"/>
                                <a:pt x="7741" y="14681"/>
                                <a:pt x="6927" y="12091"/>
                              </a:cubicBezTo>
                              <a:cubicBezTo>
                                <a:pt x="5505" y="7607"/>
                                <a:pt x="1924" y="6718"/>
                                <a:pt x="133" y="6718"/>
                              </a:cubicBezTo>
                              <a:lnTo>
                                <a:pt x="0" y="6800"/>
                              </a:lnTo>
                              <a:lnTo>
                                <a:pt x="0" y="185"/>
                              </a:lnTo>
                              <a:lnTo>
                                <a:pt x="400" y="0"/>
                              </a:ln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21" name="Shape 70"/>
                      <wps:cNvSpPr/>
                      <wps:spPr>
                        <a:xfrm>
                          <a:off x="183796" y="437781"/>
                          <a:ext cx="20675" cy="45110"/>
                        </a:xfrm>
                        <a:custGeom>
                          <a:avLst/>
                          <a:gdLst/>
                          <a:ahLst/>
                          <a:cxnLst/>
                          <a:rect l="0" t="0" r="0" b="0"/>
                          <a:pathLst>
                            <a:path w="20675" h="45110">
                              <a:moveTo>
                                <a:pt x="19062" y="0"/>
                              </a:moveTo>
                              <a:cubicBezTo>
                                <a:pt x="19685" y="0"/>
                                <a:pt x="20231" y="89"/>
                                <a:pt x="20675" y="178"/>
                              </a:cubicBezTo>
                              <a:lnTo>
                                <a:pt x="20675" y="9665"/>
                              </a:lnTo>
                              <a:cubicBezTo>
                                <a:pt x="11278" y="8687"/>
                                <a:pt x="9131" y="15849"/>
                                <a:pt x="9131" y="22644"/>
                              </a:cubicBezTo>
                              <a:lnTo>
                                <a:pt x="9131" y="45110"/>
                              </a:lnTo>
                              <a:lnTo>
                                <a:pt x="0" y="45110"/>
                              </a:lnTo>
                              <a:lnTo>
                                <a:pt x="0" y="991"/>
                              </a:lnTo>
                              <a:lnTo>
                                <a:pt x="8051" y="991"/>
                              </a:lnTo>
                              <a:lnTo>
                                <a:pt x="8051" y="10833"/>
                              </a:lnTo>
                              <a:cubicBezTo>
                                <a:pt x="8953" y="8154"/>
                                <a:pt x="11722" y="0"/>
                                <a:pt x="19062" y="0"/>
                              </a:cubicBez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26" name="Shape 740"/>
                      <wps:cNvSpPr/>
                      <wps:spPr>
                        <a:xfrm>
                          <a:off x="210003" y="438772"/>
                          <a:ext cx="9144" cy="44120"/>
                        </a:xfrm>
                        <a:custGeom>
                          <a:avLst/>
                          <a:gdLst/>
                          <a:ahLst/>
                          <a:cxnLst/>
                          <a:rect l="0" t="0" r="0" b="0"/>
                          <a:pathLst>
                            <a:path w="9144" h="44120">
                              <a:moveTo>
                                <a:pt x="0" y="0"/>
                              </a:moveTo>
                              <a:lnTo>
                                <a:pt x="9144" y="0"/>
                              </a:lnTo>
                              <a:lnTo>
                                <a:pt x="9144" y="44120"/>
                              </a:lnTo>
                              <a:lnTo>
                                <a:pt x="0" y="44120"/>
                              </a:lnTo>
                              <a:lnTo>
                                <a:pt x="0" y="0"/>
                              </a:lnTo>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32" name="Shape 741"/>
                      <wps:cNvSpPr/>
                      <wps:spPr>
                        <a:xfrm>
                          <a:off x="209736" y="423101"/>
                          <a:ext cx="9576" cy="9678"/>
                        </a:xfrm>
                        <a:custGeom>
                          <a:avLst/>
                          <a:gdLst/>
                          <a:ahLst/>
                          <a:cxnLst/>
                          <a:rect l="0" t="0" r="0" b="0"/>
                          <a:pathLst>
                            <a:path w="9576" h="9678">
                              <a:moveTo>
                                <a:pt x="0" y="0"/>
                              </a:moveTo>
                              <a:lnTo>
                                <a:pt x="9576" y="0"/>
                              </a:lnTo>
                              <a:lnTo>
                                <a:pt x="9576" y="9678"/>
                              </a:lnTo>
                              <a:lnTo>
                                <a:pt x="0" y="9678"/>
                              </a:lnTo>
                              <a:lnTo>
                                <a:pt x="0" y="0"/>
                              </a:lnTo>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33" name="Shape 73"/>
                      <wps:cNvSpPr/>
                      <wps:spPr>
                        <a:xfrm>
                          <a:off x="229409" y="437694"/>
                          <a:ext cx="32765" cy="46279"/>
                        </a:xfrm>
                        <a:custGeom>
                          <a:avLst/>
                          <a:gdLst/>
                          <a:ahLst/>
                          <a:cxnLst/>
                          <a:rect l="0" t="0" r="0" b="0"/>
                          <a:pathLst>
                            <a:path w="32765" h="46279">
                              <a:moveTo>
                                <a:pt x="17284" y="0"/>
                              </a:moveTo>
                              <a:cubicBezTo>
                                <a:pt x="30442" y="0"/>
                                <a:pt x="32131" y="11188"/>
                                <a:pt x="32765" y="15939"/>
                              </a:cubicBezTo>
                              <a:lnTo>
                                <a:pt x="23990" y="16828"/>
                              </a:lnTo>
                              <a:cubicBezTo>
                                <a:pt x="23368" y="11633"/>
                                <a:pt x="22466" y="7251"/>
                                <a:pt x="17361" y="7251"/>
                              </a:cubicBezTo>
                              <a:cubicBezTo>
                                <a:pt x="11099" y="7251"/>
                                <a:pt x="9575" y="13424"/>
                                <a:pt x="9575" y="24079"/>
                              </a:cubicBezTo>
                              <a:cubicBezTo>
                                <a:pt x="9575" y="28016"/>
                                <a:pt x="9575" y="38748"/>
                                <a:pt x="17361" y="38748"/>
                              </a:cubicBezTo>
                              <a:cubicBezTo>
                                <a:pt x="23012" y="38748"/>
                                <a:pt x="23634" y="32944"/>
                                <a:pt x="23990" y="29172"/>
                              </a:cubicBezTo>
                              <a:lnTo>
                                <a:pt x="32765" y="29985"/>
                              </a:lnTo>
                              <a:cubicBezTo>
                                <a:pt x="32041" y="35446"/>
                                <a:pt x="30531" y="46279"/>
                                <a:pt x="16649" y="46279"/>
                              </a:cubicBezTo>
                              <a:cubicBezTo>
                                <a:pt x="2324" y="46279"/>
                                <a:pt x="0" y="32576"/>
                                <a:pt x="0" y="23279"/>
                              </a:cubicBezTo>
                              <a:cubicBezTo>
                                <a:pt x="0" y="12980"/>
                                <a:pt x="2870" y="0"/>
                                <a:pt x="17284" y="0"/>
                              </a:cubicBez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34" name="Shape 74"/>
                      <wps:cNvSpPr/>
                      <wps:spPr>
                        <a:xfrm>
                          <a:off x="267791" y="456560"/>
                          <a:ext cx="16783" cy="27408"/>
                        </a:xfrm>
                        <a:custGeom>
                          <a:avLst/>
                          <a:gdLst/>
                          <a:ahLst/>
                          <a:cxnLst/>
                          <a:rect l="0" t="0" r="0" b="0"/>
                          <a:pathLst>
                            <a:path w="16783" h="27408">
                              <a:moveTo>
                                <a:pt x="16783" y="0"/>
                              </a:moveTo>
                              <a:lnTo>
                                <a:pt x="16783" y="6141"/>
                              </a:lnTo>
                              <a:lnTo>
                                <a:pt x="11479" y="7831"/>
                              </a:lnTo>
                              <a:cubicBezTo>
                                <a:pt x="9823" y="9666"/>
                                <a:pt x="9487" y="12016"/>
                                <a:pt x="9487" y="14074"/>
                              </a:cubicBezTo>
                              <a:cubicBezTo>
                                <a:pt x="9487" y="19356"/>
                                <a:pt x="12357" y="20690"/>
                                <a:pt x="15392" y="20690"/>
                              </a:cubicBezTo>
                              <a:lnTo>
                                <a:pt x="16783" y="19924"/>
                              </a:lnTo>
                              <a:lnTo>
                                <a:pt x="16783" y="25836"/>
                              </a:lnTo>
                              <a:lnTo>
                                <a:pt x="12357" y="27408"/>
                              </a:lnTo>
                              <a:cubicBezTo>
                                <a:pt x="5194" y="27408"/>
                                <a:pt x="0" y="22849"/>
                                <a:pt x="0" y="14695"/>
                              </a:cubicBezTo>
                              <a:cubicBezTo>
                                <a:pt x="0" y="7621"/>
                                <a:pt x="3848" y="2707"/>
                                <a:pt x="9131" y="916"/>
                              </a:cubicBezTo>
                              <a:lnTo>
                                <a:pt x="16783" y="0"/>
                              </a:ln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35" name="Shape 75"/>
                      <wps:cNvSpPr/>
                      <wps:spPr>
                        <a:xfrm>
                          <a:off x="269404" y="438007"/>
                          <a:ext cx="15170" cy="13296"/>
                        </a:xfrm>
                        <a:custGeom>
                          <a:avLst/>
                          <a:gdLst/>
                          <a:ahLst/>
                          <a:cxnLst/>
                          <a:rect l="0" t="0" r="0" b="0"/>
                          <a:pathLst>
                            <a:path w="15170" h="13296">
                              <a:moveTo>
                                <a:pt x="15170" y="0"/>
                              </a:moveTo>
                              <a:lnTo>
                                <a:pt x="15170" y="6774"/>
                              </a:lnTo>
                              <a:lnTo>
                                <a:pt x="10304" y="9143"/>
                              </a:lnTo>
                              <a:cubicBezTo>
                                <a:pt x="9286" y="10632"/>
                                <a:pt x="8953" y="12356"/>
                                <a:pt x="8775" y="13296"/>
                              </a:cubicBezTo>
                              <a:lnTo>
                                <a:pt x="0" y="12128"/>
                              </a:lnTo>
                              <a:cubicBezTo>
                                <a:pt x="1029" y="6445"/>
                                <a:pt x="4163" y="3333"/>
                                <a:pt x="7553" y="1642"/>
                              </a:cubicBezTo>
                              <a:lnTo>
                                <a:pt x="15170" y="0"/>
                              </a:ln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36" name="Shape 76"/>
                      <wps:cNvSpPr/>
                      <wps:spPr>
                        <a:xfrm>
                          <a:off x="284574" y="437689"/>
                          <a:ext cx="17139" cy="45212"/>
                        </a:xfrm>
                        <a:custGeom>
                          <a:avLst/>
                          <a:gdLst/>
                          <a:ahLst/>
                          <a:cxnLst/>
                          <a:rect l="0" t="0" r="0" b="0"/>
                          <a:pathLst>
                            <a:path w="17139" h="45212">
                              <a:moveTo>
                                <a:pt x="1480" y="0"/>
                              </a:moveTo>
                              <a:cubicBezTo>
                                <a:pt x="7830" y="0"/>
                                <a:pt x="11589" y="2337"/>
                                <a:pt x="13646" y="4750"/>
                              </a:cubicBezTo>
                              <a:cubicBezTo>
                                <a:pt x="16428" y="7786"/>
                                <a:pt x="16428" y="13246"/>
                                <a:pt x="16428" y="17997"/>
                              </a:cubicBezTo>
                              <a:lnTo>
                                <a:pt x="16428" y="32945"/>
                              </a:lnTo>
                              <a:cubicBezTo>
                                <a:pt x="16428" y="36703"/>
                                <a:pt x="16428" y="42164"/>
                                <a:pt x="17139" y="45212"/>
                              </a:cubicBezTo>
                              <a:lnTo>
                                <a:pt x="8643" y="45212"/>
                              </a:lnTo>
                              <a:cubicBezTo>
                                <a:pt x="8186" y="43053"/>
                                <a:pt x="8008" y="41987"/>
                                <a:pt x="8008" y="37871"/>
                              </a:cubicBezTo>
                              <a:cubicBezTo>
                                <a:pt x="7157" y="39434"/>
                                <a:pt x="6017" y="41535"/>
                                <a:pt x="4106" y="43247"/>
                              </a:cubicBezTo>
                              <a:lnTo>
                                <a:pt x="0" y="44707"/>
                              </a:lnTo>
                              <a:lnTo>
                                <a:pt x="0" y="38795"/>
                              </a:lnTo>
                              <a:lnTo>
                                <a:pt x="4396" y="36373"/>
                              </a:lnTo>
                              <a:cubicBezTo>
                                <a:pt x="6086" y="34169"/>
                                <a:pt x="7296" y="30747"/>
                                <a:pt x="7296" y="25871"/>
                              </a:cubicBezTo>
                              <a:lnTo>
                                <a:pt x="7296" y="23635"/>
                              </a:lnTo>
                              <a:cubicBezTo>
                                <a:pt x="5862" y="23546"/>
                                <a:pt x="5239" y="23546"/>
                                <a:pt x="4604" y="23546"/>
                              </a:cubicBezTo>
                              <a:lnTo>
                                <a:pt x="0" y="25012"/>
                              </a:lnTo>
                              <a:lnTo>
                                <a:pt x="0" y="18871"/>
                              </a:lnTo>
                              <a:lnTo>
                                <a:pt x="7296" y="17997"/>
                              </a:lnTo>
                              <a:lnTo>
                                <a:pt x="7296" y="16205"/>
                              </a:lnTo>
                              <a:cubicBezTo>
                                <a:pt x="7296" y="12980"/>
                                <a:pt x="7296" y="6718"/>
                                <a:pt x="769" y="6718"/>
                              </a:cubicBezTo>
                              <a:lnTo>
                                <a:pt x="0" y="7093"/>
                              </a:lnTo>
                              <a:lnTo>
                                <a:pt x="0" y="319"/>
                              </a:lnTo>
                              <a:lnTo>
                                <a:pt x="1480" y="0"/>
                              </a:ln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37" name="Shape 77"/>
                      <wps:cNvSpPr/>
                      <wps:spPr>
                        <a:xfrm>
                          <a:off x="312967" y="437692"/>
                          <a:ext cx="30696" cy="45200"/>
                        </a:xfrm>
                        <a:custGeom>
                          <a:avLst/>
                          <a:gdLst/>
                          <a:ahLst/>
                          <a:cxnLst/>
                          <a:rect l="0" t="0" r="0" b="0"/>
                          <a:pathLst>
                            <a:path w="30696" h="45200">
                              <a:moveTo>
                                <a:pt x="19329" y="0"/>
                              </a:moveTo>
                              <a:cubicBezTo>
                                <a:pt x="22199" y="0"/>
                                <a:pt x="26759" y="712"/>
                                <a:pt x="29184" y="5461"/>
                              </a:cubicBezTo>
                              <a:cubicBezTo>
                                <a:pt x="30607" y="8243"/>
                                <a:pt x="30696" y="12357"/>
                                <a:pt x="30696" y="16739"/>
                              </a:cubicBezTo>
                              <a:lnTo>
                                <a:pt x="30696" y="45200"/>
                              </a:lnTo>
                              <a:lnTo>
                                <a:pt x="21577" y="45200"/>
                              </a:lnTo>
                              <a:lnTo>
                                <a:pt x="21577" y="17285"/>
                              </a:lnTo>
                              <a:cubicBezTo>
                                <a:pt x="21577" y="11544"/>
                                <a:pt x="21577" y="7341"/>
                                <a:pt x="16294" y="7341"/>
                              </a:cubicBezTo>
                              <a:cubicBezTo>
                                <a:pt x="9131" y="7341"/>
                                <a:pt x="9131" y="15939"/>
                                <a:pt x="9131" y="20498"/>
                              </a:cubicBezTo>
                              <a:lnTo>
                                <a:pt x="9131" y="45200"/>
                              </a:lnTo>
                              <a:lnTo>
                                <a:pt x="0" y="45200"/>
                              </a:lnTo>
                              <a:lnTo>
                                <a:pt x="0" y="1080"/>
                              </a:lnTo>
                              <a:lnTo>
                                <a:pt x="8420" y="1080"/>
                              </a:lnTo>
                              <a:lnTo>
                                <a:pt x="8420" y="7887"/>
                              </a:lnTo>
                              <a:cubicBezTo>
                                <a:pt x="9487" y="5461"/>
                                <a:pt x="11722" y="0"/>
                                <a:pt x="19329" y="0"/>
                              </a:cubicBez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38" name="Shape 742"/>
                      <wps:cNvSpPr/>
                      <wps:spPr>
                        <a:xfrm>
                          <a:off x="380424" y="423190"/>
                          <a:ext cx="9843" cy="59703"/>
                        </a:xfrm>
                        <a:custGeom>
                          <a:avLst/>
                          <a:gdLst/>
                          <a:ahLst/>
                          <a:cxnLst/>
                          <a:rect l="0" t="0" r="0" b="0"/>
                          <a:pathLst>
                            <a:path w="9843" h="59703">
                              <a:moveTo>
                                <a:pt x="0" y="0"/>
                              </a:moveTo>
                              <a:lnTo>
                                <a:pt x="9843" y="0"/>
                              </a:lnTo>
                              <a:lnTo>
                                <a:pt x="9843" y="59703"/>
                              </a:lnTo>
                              <a:lnTo>
                                <a:pt x="0" y="59703"/>
                              </a:lnTo>
                              <a:lnTo>
                                <a:pt x="0" y="0"/>
                              </a:lnTo>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39" name="Shape 79"/>
                      <wps:cNvSpPr/>
                      <wps:spPr>
                        <a:xfrm>
                          <a:off x="403232" y="437692"/>
                          <a:ext cx="30696" cy="45200"/>
                        </a:xfrm>
                        <a:custGeom>
                          <a:avLst/>
                          <a:gdLst/>
                          <a:ahLst/>
                          <a:cxnLst/>
                          <a:rect l="0" t="0" r="0" b="0"/>
                          <a:pathLst>
                            <a:path w="30696" h="45200">
                              <a:moveTo>
                                <a:pt x="19329" y="0"/>
                              </a:moveTo>
                              <a:cubicBezTo>
                                <a:pt x="22199" y="0"/>
                                <a:pt x="26759" y="712"/>
                                <a:pt x="29184" y="5461"/>
                              </a:cubicBezTo>
                              <a:cubicBezTo>
                                <a:pt x="30607" y="8243"/>
                                <a:pt x="30696" y="12357"/>
                                <a:pt x="30696" y="16739"/>
                              </a:cubicBezTo>
                              <a:lnTo>
                                <a:pt x="30696" y="45200"/>
                              </a:lnTo>
                              <a:lnTo>
                                <a:pt x="21565" y="45200"/>
                              </a:lnTo>
                              <a:lnTo>
                                <a:pt x="21565" y="17285"/>
                              </a:lnTo>
                              <a:cubicBezTo>
                                <a:pt x="21565" y="11544"/>
                                <a:pt x="21565" y="7341"/>
                                <a:pt x="16281" y="7341"/>
                              </a:cubicBezTo>
                              <a:cubicBezTo>
                                <a:pt x="9131" y="7341"/>
                                <a:pt x="9131" y="15939"/>
                                <a:pt x="9131" y="20498"/>
                              </a:cubicBezTo>
                              <a:lnTo>
                                <a:pt x="9131" y="45200"/>
                              </a:lnTo>
                              <a:lnTo>
                                <a:pt x="0" y="45200"/>
                              </a:lnTo>
                              <a:lnTo>
                                <a:pt x="0" y="1080"/>
                              </a:lnTo>
                              <a:lnTo>
                                <a:pt x="8407" y="1080"/>
                              </a:lnTo>
                              <a:lnTo>
                                <a:pt x="8407" y="7887"/>
                              </a:lnTo>
                              <a:cubicBezTo>
                                <a:pt x="9487" y="5461"/>
                                <a:pt x="11722" y="0"/>
                                <a:pt x="19329" y="0"/>
                              </a:cubicBez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40" name="Shape 80"/>
                      <wps:cNvSpPr/>
                      <wps:spPr>
                        <a:xfrm>
                          <a:off x="442235" y="437698"/>
                          <a:ext cx="32131" cy="46266"/>
                        </a:xfrm>
                        <a:custGeom>
                          <a:avLst/>
                          <a:gdLst/>
                          <a:ahLst/>
                          <a:cxnLst/>
                          <a:rect l="0" t="0" r="0" b="0"/>
                          <a:pathLst>
                            <a:path w="32131" h="46266">
                              <a:moveTo>
                                <a:pt x="16192" y="0"/>
                              </a:moveTo>
                              <a:cubicBezTo>
                                <a:pt x="27292" y="0"/>
                                <a:pt x="29718" y="8407"/>
                                <a:pt x="30518" y="11366"/>
                              </a:cubicBezTo>
                              <a:lnTo>
                                <a:pt x="23355" y="13335"/>
                              </a:lnTo>
                              <a:cubicBezTo>
                                <a:pt x="22733" y="11366"/>
                                <a:pt x="21209" y="6706"/>
                                <a:pt x="15925" y="6706"/>
                              </a:cubicBezTo>
                              <a:cubicBezTo>
                                <a:pt x="12167" y="6706"/>
                                <a:pt x="10198" y="9309"/>
                                <a:pt x="10198" y="12167"/>
                              </a:cubicBezTo>
                              <a:cubicBezTo>
                                <a:pt x="10198" y="16205"/>
                                <a:pt x="12967" y="17094"/>
                                <a:pt x="19062" y="19062"/>
                              </a:cubicBezTo>
                              <a:cubicBezTo>
                                <a:pt x="24346" y="20765"/>
                                <a:pt x="32131" y="23355"/>
                                <a:pt x="32131" y="32296"/>
                              </a:cubicBezTo>
                              <a:cubicBezTo>
                                <a:pt x="32131" y="39116"/>
                                <a:pt x="27025" y="46266"/>
                                <a:pt x="15925" y="46266"/>
                              </a:cubicBezTo>
                              <a:cubicBezTo>
                                <a:pt x="2324" y="46266"/>
                                <a:pt x="622" y="36690"/>
                                <a:pt x="0" y="33477"/>
                              </a:cubicBezTo>
                              <a:lnTo>
                                <a:pt x="7785" y="31953"/>
                              </a:lnTo>
                              <a:cubicBezTo>
                                <a:pt x="8141" y="34010"/>
                                <a:pt x="9220" y="39560"/>
                                <a:pt x="16281" y="39560"/>
                              </a:cubicBezTo>
                              <a:cubicBezTo>
                                <a:pt x="22275" y="39560"/>
                                <a:pt x="23178" y="35344"/>
                                <a:pt x="23178" y="33744"/>
                              </a:cubicBezTo>
                              <a:cubicBezTo>
                                <a:pt x="23178" y="29451"/>
                                <a:pt x="19152" y="28194"/>
                                <a:pt x="15392" y="27025"/>
                              </a:cubicBezTo>
                              <a:cubicBezTo>
                                <a:pt x="9296" y="25057"/>
                                <a:pt x="1512" y="22644"/>
                                <a:pt x="1512" y="13601"/>
                              </a:cubicBezTo>
                              <a:cubicBezTo>
                                <a:pt x="1512" y="6617"/>
                                <a:pt x="6883" y="0"/>
                                <a:pt x="16192" y="0"/>
                              </a:cubicBez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41" name="Shape 81"/>
                      <wps:cNvSpPr/>
                      <wps:spPr>
                        <a:xfrm>
                          <a:off x="477570" y="426500"/>
                          <a:ext cx="24523" cy="57468"/>
                        </a:xfrm>
                        <a:custGeom>
                          <a:avLst/>
                          <a:gdLst/>
                          <a:ahLst/>
                          <a:cxnLst/>
                          <a:rect l="0" t="0" r="0" b="0"/>
                          <a:pathLst>
                            <a:path w="24523" h="57468">
                              <a:moveTo>
                                <a:pt x="14681" y="0"/>
                              </a:moveTo>
                              <a:lnTo>
                                <a:pt x="14681" y="12268"/>
                              </a:lnTo>
                              <a:lnTo>
                                <a:pt x="23089" y="12268"/>
                              </a:lnTo>
                              <a:lnTo>
                                <a:pt x="23089" y="19609"/>
                              </a:lnTo>
                              <a:lnTo>
                                <a:pt x="14681" y="19609"/>
                              </a:lnTo>
                              <a:lnTo>
                                <a:pt x="14681" y="39116"/>
                              </a:lnTo>
                              <a:cubicBezTo>
                                <a:pt x="14681" y="46812"/>
                                <a:pt x="14681" y="49771"/>
                                <a:pt x="20765" y="49771"/>
                              </a:cubicBezTo>
                              <a:cubicBezTo>
                                <a:pt x="22377" y="49771"/>
                                <a:pt x="23457" y="49594"/>
                                <a:pt x="24523" y="49505"/>
                              </a:cubicBezTo>
                              <a:lnTo>
                                <a:pt x="24523" y="56667"/>
                              </a:lnTo>
                              <a:cubicBezTo>
                                <a:pt x="22733" y="57023"/>
                                <a:pt x="20675" y="57468"/>
                                <a:pt x="17717" y="57468"/>
                              </a:cubicBezTo>
                              <a:cubicBezTo>
                                <a:pt x="5728" y="57468"/>
                                <a:pt x="5728" y="49416"/>
                                <a:pt x="5728" y="39751"/>
                              </a:cubicBezTo>
                              <a:lnTo>
                                <a:pt x="5728" y="19609"/>
                              </a:lnTo>
                              <a:lnTo>
                                <a:pt x="0" y="19609"/>
                              </a:lnTo>
                              <a:lnTo>
                                <a:pt x="0" y="12268"/>
                              </a:lnTo>
                              <a:lnTo>
                                <a:pt x="5994" y="12268"/>
                              </a:lnTo>
                              <a:lnTo>
                                <a:pt x="6439" y="724"/>
                              </a:lnTo>
                              <a:lnTo>
                                <a:pt x="14681" y="0"/>
                              </a:ln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42" name="Shape 743"/>
                      <wps:cNvSpPr/>
                      <wps:spPr>
                        <a:xfrm>
                          <a:off x="509241" y="438772"/>
                          <a:ext cx="9144" cy="44120"/>
                        </a:xfrm>
                        <a:custGeom>
                          <a:avLst/>
                          <a:gdLst/>
                          <a:ahLst/>
                          <a:cxnLst/>
                          <a:rect l="0" t="0" r="0" b="0"/>
                          <a:pathLst>
                            <a:path w="9144" h="44120">
                              <a:moveTo>
                                <a:pt x="0" y="0"/>
                              </a:moveTo>
                              <a:lnTo>
                                <a:pt x="9144" y="0"/>
                              </a:lnTo>
                              <a:lnTo>
                                <a:pt x="9144" y="44120"/>
                              </a:lnTo>
                              <a:lnTo>
                                <a:pt x="0" y="44120"/>
                              </a:lnTo>
                              <a:lnTo>
                                <a:pt x="0" y="0"/>
                              </a:lnTo>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43" name="Shape 744"/>
                      <wps:cNvSpPr/>
                      <wps:spPr>
                        <a:xfrm>
                          <a:off x="508974" y="423101"/>
                          <a:ext cx="9576" cy="9678"/>
                        </a:xfrm>
                        <a:custGeom>
                          <a:avLst/>
                          <a:gdLst/>
                          <a:ahLst/>
                          <a:cxnLst/>
                          <a:rect l="0" t="0" r="0" b="0"/>
                          <a:pathLst>
                            <a:path w="9576" h="9678">
                              <a:moveTo>
                                <a:pt x="0" y="0"/>
                              </a:moveTo>
                              <a:lnTo>
                                <a:pt x="9576" y="0"/>
                              </a:lnTo>
                              <a:lnTo>
                                <a:pt x="9576" y="9678"/>
                              </a:lnTo>
                              <a:lnTo>
                                <a:pt x="0" y="9678"/>
                              </a:lnTo>
                              <a:lnTo>
                                <a:pt x="0" y="0"/>
                              </a:lnTo>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44" name="Shape 84"/>
                      <wps:cNvSpPr/>
                      <wps:spPr>
                        <a:xfrm>
                          <a:off x="525428" y="426500"/>
                          <a:ext cx="24523" cy="57468"/>
                        </a:xfrm>
                        <a:custGeom>
                          <a:avLst/>
                          <a:gdLst/>
                          <a:ahLst/>
                          <a:cxnLst/>
                          <a:rect l="0" t="0" r="0" b="0"/>
                          <a:pathLst>
                            <a:path w="24523" h="57468">
                              <a:moveTo>
                                <a:pt x="14668" y="0"/>
                              </a:moveTo>
                              <a:lnTo>
                                <a:pt x="14668" y="12268"/>
                              </a:lnTo>
                              <a:lnTo>
                                <a:pt x="23089" y="12268"/>
                              </a:lnTo>
                              <a:lnTo>
                                <a:pt x="23089" y="19609"/>
                              </a:lnTo>
                              <a:lnTo>
                                <a:pt x="14668" y="19609"/>
                              </a:lnTo>
                              <a:lnTo>
                                <a:pt x="14668" y="39116"/>
                              </a:lnTo>
                              <a:cubicBezTo>
                                <a:pt x="14668" y="46812"/>
                                <a:pt x="14668" y="49771"/>
                                <a:pt x="20751" y="49771"/>
                              </a:cubicBezTo>
                              <a:cubicBezTo>
                                <a:pt x="22377" y="49771"/>
                                <a:pt x="23444" y="49594"/>
                                <a:pt x="24523" y="49505"/>
                              </a:cubicBezTo>
                              <a:lnTo>
                                <a:pt x="24523" y="56667"/>
                              </a:lnTo>
                              <a:cubicBezTo>
                                <a:pt x="22733" y="57023"/>
                                <a:pt x="20675" y="57468"/>
                                <a:pt x="17717" y="57468"/>
                              </a:cubicBezTo>
                              <a:cubicBezTo>
                                <a:pt x="5728" y="57468"/>
                                <a:pt x="5728" y="49416"/>
                                <a:pt x="5728" y="39751"/>
                              </a:cubicBezTo>
                              <a:lnTo>
                                <a:pt x="5728" y="19609"/>
                              </a:lnTo>
                              <a:lnTo>
                                <a:pt x="0" y="19609"/>
                              </a:lnTo>
                              <a:lnTo>
                                <a:pt x="0" y="12268"/>
                              </a:lnTo>
                              <a:lnTo>
                                <a:pt x="5994" y="12268"/>
                              </a:lnTo>
                              <a:lnTo>
                                <a:pt x="6439" y="724"/>
                              </a:lnTo>
                              <a:lnTo>
                                <a:pt x="14668" y="0"/>
                              </a:ln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45" name="Shape 85"/>
                      <wps:cNvSpPr/>
                      <wps:spPr>
                        <a:xfrm>
                          <a:off x="556829" y="438772"/>
                          <a:ext cx="30696" cy="45200"/>
                        </a:xfrm>
                        <a:custGeom>
                          <a:avLst/>
                          <a:gdLst/>
                          <a:ahLst/>
                          <a:cxnLst/>
                          <a:rect l="0" t="0" r="0" b="0"/>
                          <a:pathLst>
                            <a:path w="30696" h="45200">
                              <a:moveTo>
                                <a:pt x="0" y="0"/>
                              </a:moveTo>
                              <a:lnTo>
                                <a:pt x="9131" y="0"/>
                              </a:lnTo>
                              <a:lnTo>
                                <a:pt x="9131" y="28016"/>
                              </a:lnTo>
                              <a:cubicBezTo>
                                <a:pt x="9131" y="34189"/>
                                <a:pt x="9131" y="37859"/>
                                <a:pt x="14224" y="37859"/>
                              </a:cubicBezTo>
                              <a:cubicBezTo>
                                <a:pt x="21565" y="37859"/>
                                <a:pt x="21565" y="29363"/>
                                <a:pt x="21565" y="21209"/>
                              </a:cubicBezTo>
                              <a:lnTo>
                                <a:pt x="21565" y="0"/>
                              </a:lnTo>
                              <a:lnTo>
                                <a:pt x="30696" y="0"/>
                              </a:lnTo>
                              <a:lnTo>
                                <a:pt x="30696" y="44120"/>
                              </a:lnTo>
                              <a:lnTo>
                                <a:pt x="22289" y="44120"/>
                              </a:lnTo>
                              <a:lnTo>
                                <a:pt x="22289" y="37503"/>
                              </a:lnTo>
                              <a:cubicBezTo>
                                <a:pt x="20675" y="40729"/>
                                <a:pt x="18440" y="45200"/>
                                <a:pt x="11100" y="45200"/>
                              </a:cubicBezTo>
                              <a:cubicBezTo>
                                <a:pt x="0" y="45200"/>
                                <a:pt x="0" y="35534"/>
                                <a:pt x="0" y="28194"/>
                              </a:cubicBezTo>
                              <a:lnTo>
                                <a:pt x="0" y="0"/>
                              </a:ln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46" name="Shape 86"/>
                      <wps:cNvSpPr/>
                      <wps:spPr>
                        <a:xfrm>
                          <a:off x="594578" y="426500"/>
                          <a:ext cx="24523" cy="57468"/>
                        </a:xfrm>
                        <a:custGeom>
                          <a:avLst/>
                          <a:gdLst/>
                          <a:ahLst/>
                          <a:cxnLst/>
                          <a:rect l="0" t="0" r="0" b="0"/>
                          <a:pathLst>
                            <a:path w="24523" h="57468">
                              <a:moveTo>
                                <a:pt x="14668" y="0"/>
                              </a:moveTo>
                              <a:lnTo>
                                <a:pt x="14668" y="12268"/>
                              </a:lnTo>
                              <a:lnTo>
                                <a:pt x="23089" y="12268"/>
                              </a:lnTo>
                              <a:lnTo>
                                <a:pt x="23089" y="19609"/>
                              </a:lnTo>
                              <a:lnTo>
                                <a:pt x="14668" y="19609"/>
                              </a:lnTo>
                              <a:lnTo>
                                <a:pt x="14668" y="39116"/>
                              </a:lnTo>
                              <a:cubicBezTo>
                                <a:pt x="14668" y="46812"/>
                                <a:pt x="14668" y="49771"/>
                                <a:pt x="20765" y="49771"/>
                              </a:cubicBezTo>
                              <a:cubicBezTo>
                                <a:pt x="22377" y="49771"/>
                                <a:pt x="23457" y="49594"/>
                                <a:pt x="24523" y="49505"/>
                              </a:cubicBezTo>
                              <a:lnTo>
                                <a:pt x="24523" y="56667"/>
                              </a:lnTo>
                              <a:cubicBezTo>
                                <a:pt x="22733" y="57023"/>
                                <a:pt x="20675" y="57468"/>
                                <a:pt x="17717" y="57468"/>
                              </a:cubicBezTo>
                              <a:cubicBezTo>
                                <a:pt x="5728" y="57468"/>
                                <a:pt x="5728" y="49416"/>
                                <a:pt x="5728" y="39751"/>
                              </a:cubicBezTo>
                              <a:lnTo>
                                <a:pt x="5728" y="19609"/>
                              </a:lnTo>
                              <a:lnTo>
                                <a:pt x="0" y="19609"/>
                              </a:lnTo>
                              <a:lnTo>
                                <a:pt x="0" y="12268"/>
                              </a:lnTo>
                              <a:lnTo>
                                <a:pt x="5994" y="12268"/>
                              </a:lnTo>
                              <a:lnTo>
                                <a:pt x="6439" y="724"/>
                              </a:lnTo>
                              <a:lnTo>
                                <a:pt x="14668" y="0"/>
                              </a:ln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47" name="Shape 87"/>
                      <wps:cNvSpPr/>
                      <wps:spPr>
                        <a:xfrm>
                          <a:off x="624098" y="437879"/>
                          <a:ext cx="17228" cy="45936"/>
                        </a:xfrm>
                        <a:custGeom>
                          <a:avLst/>
                          <a:gdLst/>
                          <a:ahLst/>
                          <a:cxnLst/>
                          <a:rect l="0" t="0" r="0" b="0"/>
                          <a:pathLst>
                            <a:path w="17228" h="45936">
                              <a:moveTo>
                                <a:pt x="17228" y="0"/>
                              </a:moveTo>
                              <a:lnTo>
                                <a:pt x="17228" y="6614"/>
                              </a:lnTo>
                              <a:lnTo>
                                <a:pt x="11509" y="10102"/>
                              </a:lnTo>
                              <a:cubicBezTo>
                                <a:pt x="10290" y="12261"/>
                                <a:pt x="9709" y="15170"/>
                                <a:pt x="9487" y="18166"/>
                              </a:cubicBezTo>
                              <a:lnTo>
                                <a:pt x="17228" y="18166"/>
                              </a:lnTo>
                              <a:lnTo>
                                <a:pt x="17228" y="24339"/>
                              </a:lnTo>
                              <a:lnTo>
                                <a:pt x="9310" y="24339"/>
                              </a:lnTo>
                              <a:cubicBezTo>
                                <a:pt x="9310" y="26803"/>
                                <a:pt x="9310" y="30518"/>
                                <a:pt x="10371" y="33616"/>
                              </a:cubicBezTo>
                              <a:lnTo>
                                <a:pt x="17228" y="38764"/>
                              </a:lnTo>
                              <a:lnTo>
                                <a:pt x="17228" y="45936"/>
                              </a:lnTo>
                              <a:lnTo>
                                <a:pt x="3869" y="39189"/>
                              </a:lnTo>
                              <a:cubicBezTo>
                                <a:pt x="1118" y="35016"/>
                                <a:pt x="0" y="29400"/>
                                <a:pt x="0" y="23627"/>
                              </a:cubicBezTo>
                              <a:cubicBezTo>
                                <a:pt x="0" y="15480"/>
                                <a:pt x="1946" y="9527"/>
                                <a:pt x="5123" y="5611"/>
                              </a:cubicBezTo>
                              <a:lnTo>
                                <a:pt x="17228" y="0"/>
                              </a:ln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48" name="Shape 88"/>
                      <wps:cNvSpPr/>
                      <wps:spPr>
                        <a:xfrm>
                          <a:off x="641326" y="468847"/>
                          <a:ext cx="16605" cy="15125"/>
                        </a:xfrm>
                        <a:custGeom>
                          <a:avLst/>
                          <a:gdLst/>
                          <a:ahLst/>
                          <a:cxnLst/>
                          <a:rect l="0" t="0" r="0" b="0"/>
                          <a:pathLst>
                            <a:path w="16605" h="15125">
                              <a:moveTo>
                                <a:pt x="8375" y="0"/>
                              </a:moveTo>
                              <a:lnTo>
                                <a:pt x="16605" y="1156"/>
                              </a:lnTo>
                              <a:cubicBezTo>
                                <a:pt x="15792" y="4470"/>
                                <a:pt x="13291" y="15125"/>
                                <a:pt x="311" y="15125"/>
                              </a:cubicBezTo>
                              <a:lnTo>
                                <a:pt x="0" y="14968"/>
                              </a:lnTo>
                              <a:lnTo>
                                <a:pt x="0" y="7796"/>
                              </a:lnTo>
                              <a:lnTo>
                                <a:pt x="577" y="8230"/>
                              </a:lnTo>
                              <a:cubicBezTo>
                                <a:pt x="6483" y="8230"/>
                                <a:pt x="7651" y="3125"/>
                                <a:pt x="8375" y="0"/>
                              </a:cubicBez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49" name="Shape 89"/>
                      <wps:cNvSpPr/>
                      <wps:spPr>
                        <a:xfrm>
                          <a:off x="641326" y="437693"/>
                          <a:ext cx="16961" cy="24524"/>
                        </a:xfrm>
                        <a:custGeom>
                          <a:avLst/>
                          <a:gdLst/>
                          <a:ahLst/>
                          <a:cxnLst/>
                          <a:rect l="0" t="0" r="0" b="0"/>
                          <a:pathLst>
                            <a:path w="16961" h="24524">
                              <a:moveTo>
                                <a:pt x="400" y="0"/>
                              </a:moveTo>
                              <a:cubicBezTo>
                                <a:pt x="7563" y="0"/>
                                <a:pt x="11944" y="4217"/>
                                <a:pt x="13735" y="7696"/>
                              </a:cubicBezTo>
                              <a:cubicBezTo>
                                <a:pt x="16783" y="13691"/>
                                <a:pt x="16872" y="19152"/>
                                <a:pt x="16961" y="24524"/>
                              </a:cubicBezTo>
                              <a:lnTo>
                                <a:pt x="0" y="24524"/>
                              </a:lnTo>
                              <a:lnTo>
                                <a:pt x="0" y="18352"/>
                              </a:lnTo>
                              <a:lnTo>
                                <a:pt x="7741" y="18352"/>
                              </a:lnTo>
                              <a:cubicBezTo>
                                <a:pt x="7741" y="16650"/>
                                <a:pt x="7741" y="14681"/>
                                <a:pt x="6941" y="12091"/>
                              </a:cubicBezTo>
                              <a:cubicBezTo>
                                <a:pt x="5505" y="7607"/>
                                <a:pt x="1924" y="6718"/>
                                <a:pt x="133" y="6718"/>
                              </a:cubicBezTo>
                              <a:lnTo>
                                <a:pt x="0" y="6800"/>
                              </a:lnTo>
                              <a:lnTo>
                                <a:pt x="0" y="185"/>
                              </a:lnTo>
                              <a:lnTo>
                                <a:pt x="400" y="0"/>
                              </a:ln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50" name="Shape 90"/>
                      <wps:cNvSpPr/>
                      <wps:spPr>
                        <a:xfrm>
                          <a:off x="317259" y="527203"/>
                          <a:ext cx="17360" cy="46219"/>
                        </a:xfrm>
                        <a:custGeom>
                          <a:avLst/>
                          <a:gdLst/>
                          <a:ahLst/>
                          <a:cxnLst/>
                          <a:rect l="0" t="0" r="0" b="0"/>
                          <a:pathLst>
                            <a:path w="17360" h="46219">
                              <a:moveTo>
                                <a:pt x="17360" y="0"/>
                              </a:moveTo>
                              <a:lnTo>
                                <a:pt x="17360" y="6837"/>
                              </a:lnTo>
                              <a:lnTo>
                                <a:pt x="11432" y="10954"/>
                              </a:lnTo>
                              <a:cubicBezTo>
                                <a:pt x="10201" y="13684"/>
                                <a:pt x="9665" y="17758"/>
                                <a:pt x="9665" y="23130"/>
                              </a:cubicBezTo>
                              <a:cubicBezTo>
                                <a:pt x="9665" y="28903"/>
                                <a:pt x="10313" y="32954"/>
                                <a:pt x="11598" y="35562"/>
                              </a:cubicBezTo>
                              <a:lnTo>
                                <a:pt x="17360" y="39335"/>
                              </a:lnTo>
                              <a:lnTo>
                                <a:pt x="17360" y="46197"/>
                              </a:lnTo>
                              <a:lnTo>
                                <a:pt x="17272" y="46219"/>
                              </a:lnTo>
                              <a:cubicBezTo>
                                <a:pt x="3581" y="46219"/>
                                <a:pt x="0" y="34497"/>
                                <a:pt x="0" y="23041"/>
                              </a:cubicBezTo>
                              <a:cubicBezTo>
                                <a:pt x="0" y="17714"/>
                                <a:pt x="736" y="11941"/>
                                <a:pt x="3286" y="7501"/>
                              </a:cubicBezTo>
                              <a:lnTo>
                                <a:pt x="17360" y="0"/>
                              </a:ln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51" name="Shape 91"/>
                      <wps:cNvSpPr/>
                      <wps:spPr>
                        <a:xfrm>
                          <a:off x="334619" y="527155"/>
                          <a:ext cx="17362" cy="46244"/>
                        </a:xfrm>
                        <a:custGeom>
                          <a:avLst/>
                          <a:gdLst/>
                          <a:ahLst/>
                          <a:cxnLst/>
                          <a:rect l="0" t="0" r="0" b="0"/>
                          <a:pathLst>
                            <a:path w="17362" h="46244">
                              <a:moveTo>
                                <a:pt x="89" y="0"/>
                              </a:moveTo>
                              <a:cubicBezTo>
                                <a:pt x="13881" y="0"/>
                                <a:pt x="17362" y="11900"/>
                                <a:pt x="17362" y="22644"/>
                              </a:cubicBezTo>
                              <a:cubicBezTo>
                                <a:pt x="17362" y="30359"/>
                                <a:pt x="16004" y="39789"/>
                                <a:pt x="8982" y="44022"/>
                              </a:cubicBezTo>
                              <a:lnTo>
                                <a:pt x="0" y="46244"/>
                              </a:lnTo>
                              <a:lnTo>
                                <a:pt x="0" y="39382"/>
                              </a:lnTo>
                              <a:lnTo>
                                <a:pt x="1" y="39383"/>
                              </a:lnTo>
                              <a:cubicBezTo>
                                <a:pt x="5106" y="39383"/>
                                <a:pt x="7696" y="34899"/>
                                <a:pt x="7696" y="23089"/>
                              </a:cubicBezTo>
                              <a:cubicBezTo>
                                <a:pt x="7696" y="11723"/>
                                <a:pt x="5195" y="6883"/>
                                <a:pt x="1" y="6883"/>
                              </a:cubicBezTo>
                              <a:lnTo>
                                <a:pt x="0" y="6884"/>
                              </a:lnTo>
                              <a:lnTo>
                                <a:pt x="0" y="47"/>
                              </a:lnTo>
                              <a:lnTo>
                                <a:pt x="89" y="0"/>
                              </a:ln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52" name="Shape 92"/>
                      <wps:cNvSpPr/>
                      <wps:spPr>
                        <a:xfrm>
                          <a:off x="357868" y="510958"/>
                          <a:ext cx="23991" cy="61392"/>
                        </a:xfrm>
                        <a:custGeom>
                          <a:avLst/>
                          <a:gdLst/>
                          <a:ahLst/>
                          <a:cxnLst/>
                          <a:rect l="0" t="0" r="0" b="0"/>
                          <a:pathLst>
                            <a:path w="23991" h="61392">
                              <a:moveTo>
                                <a:pt x="18618" y="0"/>
                              </a:moveTo>
                              <a:cubicBezTo>
                                <a:pt x="21222" y="0"/>
                                <a:pt x="22555" y="267"/>
                                <a:pt x="23991" y="533"/>
                              </a:cubicBezTo>
                              <a:lnTo>
                                <a:pt x="23991" y="7772"/>
                              </a:lnTo>
                              <a:cubicBezTo>
                                <a:pt x="23178" y="7594"/>
                                <a:pt x="22111" y="7429"/>
                                <a:pt x="20587" y="7429"/>
                              </a:cubicBezTo>
                              <a:cubicBezTo>
                                <a:pt x="14770" y="7429"/>
                                <a:pt x="14681" y="10376"/>
                                <a:pt x="14681" y="17272"/>
                              </a:cubicBezTo>
                              <a:lnTo>
                                <a:pt x="22644" y="17272"/>
                              </a:lnTo>
                              <a:lnTo>
                                <a:pt x="22644" y="24612"/>
                              </a:lnTo>
                              <a:lnTo>
                                <a:pt x="14681" y="24612"/>
                              </a:lnTo>
                              <a:lnTo>
                                <a:pt x="14681" y="61392"/>
                              </a:lnTo>
                              <a:lnTo>
                                <a:pt x="5817" y="61392"/>
                              </a:lnTo>
                              <a:lnTo>
                                <a:pt x="5817" y="24612"/>
                              </a:lnTo>
                              <a:lnTo>
                                <a:pt x="0" y="24612"/>
                              </a:lnTo>
                              <a:lnTo>
                                <a:pt x="0" y="17272"/>
                              </a:lnTo>
                              <a:lnTo>
                                <a:pt x="5817" y="17272"/>
                              </a:lnTo>
                              <a:cubicBezTo>
                                <a:pt x="5995" y="9119"/>
                                <a:pt x="6083" y="0"/>
                                <a:pt x="18618" y="0"/>
                              </a:cubicBez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53" name="Shape 93"/>
                      <wps:cNvSpPr/>
                      <wps:spPr>
                        <a:xfrm>
                          <a:off x="411550" y="512655"/>
                          <a:ext cx="18079" cy="59703"/>
                        </a:xfrm>
                        <a:custGeom>
                          <a:avLst/>
                          <a:gdLst/>
                          <a:ahLst/>
                          <a:cxnLst/>
                          <a:rect l="0" t="0" r="0" b="0"/>
                          <a:pathLst>
                            <a:path w="18079" h="59703">
                              <a:moveTo>
                                <a:pt x="0" y="0"/>
                              </a:moveTo>
                              <a:lnTo>
                                <a:pt x="14770" y="0"/>
                              </a:lnTo>
                              <a:lnTo>
                                <a:pt x="18079" y="264"/>
                              </a:lnTo>
                              <a:lnTo>
                                <a:pt x="18079" y="8703"/>
                              </a:lnTo>
                              <a:lnTo>
                                <a:pt x="14770" y="7607"/>
                              </a:lnTo>
                              <a:lnTo>
                                <a:pt x="9843" y="7607"/>
                              </a:lnTo>
                              <a:lnTo>
                                <a:pt x="9843" y="28549"/>
                              </a:lnTo>
                              <a:lnTo>
                                <a:pt x="14770" y="28549"/>
                              </a:lnTo>
                              <a:lnTo>
                                <a:pt x="18079" y="27970"/>
                              </a:lnTo>
                              <a:lnTo>
                                <a:pt x="18079" y="35767"/>
                              </a:lnTo>
                              <a:lnTo>
                                <a:pt x="14936" y="36423"/>
                              </a:lnTo>
                              <a:lnTo>
                                <a:pt x="9843" y="36423"/>
                              </a:lnTo>
                              <a:lnTo>
                                <a:pt x="9843" y="59703"/>
                              </a:lnTo>
                              <a:lnTo>
                                <a:pt x="0" y="59703"/>
                              </a:lnTo>
                              <a:lnTo>
                                <a:pt x="0" y="0"/>
                              </a:ln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54" name="Shape 94"/>
                      <wps:cNvSpPr/>
                      <wps:spPr>
                        <a:xfrm>
                          <a:off x="429628" y="512919"/>
                          <a:ext cx="18612" cy="35502"/>
                        </a:xfrm>
                        <a:custGeom>
                          <a:avLst/>
                          <a:gdLst/>
                          <a:ahLst/>
                          <a:cxnLst/>
                          <a:rect l="0" t="0" r="0" b="0"/>
                          <a:pathLst>
                            <a:path w="18612" h="35502">
                              <a:moveTo>
                                <a:pt x="0" y="0"/>
                              </a:moveTo>
                              <a:lnTo>
                                <a:pt x="6071" y="485"/>
                              </a:lnTo>
                              <a:cubicBezTo>
                                <a:pt x="8989" y="1146"/>
                                <a:pt x="11627" y="2377"/>
                                <a:pt x="13773" y="4663"/>
                              </a:cubicBezTo>
                              <a:cubicBezTo>
                                <a:pt x="17443" y="8499"/>
                                <a:pt x="18612" y="13693"/>
                                <a:pt x="18612" y="17998"/>
                              </a:cubicBezTo>
                              <a:cubicBezTo>
                                <a:pt x="18612" y="22202"/>
                                <a:pt x="17355" y="29263"/>
                                <a:pt x="11817" y="33035"/>
                              </a:cubicBezTo>
                              <a:lnTo>
                                <a:pt x="0" y="35502"/>
                              </a:lnTo>
                              <a:lnTo>
                                <a:pt x="0" y="27706"/>
                              </a:lnTo>
                              <a:lnTo>
                                <a:pt x="4173" y="26975"/>
                              </a:lnTo>
                              <a:cubicBezTo>
                                <a:pt x="6490" y="25666"/>
                                <a:pt x="8236" y="23047"/>
                                <a:pt x="8236" y="17807"/>
                              </a:cubicBezTo>
                              <a:cubicBezTo>
                                <a:pt x="8236" y="16017"/>
                                <a:pt x="8045" y="13160"/>
                                <a:pt x="6166" y="10480"/>
                              </a:cubicBezTo>
                              <a:lnTo>
                                <a:pt x="0" y="8438"/>
                              </a:lnTo>
                              <a:lnTo>
                                <a:pt x="0" y="0"/>
                              </a:ln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55" name="Shape 95"/>
                      <wps:cNvSpPr/>
                      <wps:spPr>
                        <a:xfrm>
                          <a:off x="457169" y="512652"/>
                          <a:ext cx="30708" cy="59703"/>
                        </a:xfrm>
                        <a:custGeom>
                          <a:avLst/>
                          <a:gdLst/>
                          <a:ahLst/>
                          <a:cxnLst/>
                          <a:rect l="0" t="0" r="0" b="0"/>
                          <a:pathLst>
                            <a:path w="30708" h="59703">
                              <a:moveTo>
                                <a:pt x="0" y="0"/>
                              </a:moveTo>
                              <a:lnTo>
                                <a:pt x="9131" y="0"/>
                              </a:lnTo>
                              <a:lnTo>
                                <a:pt x="9131" y="21489"/>
                              </a:lnTo>
                              <a:cubicBezTo>
                                <a:pt x="10478" y="18707"/>
                                <a:pt x="12535" y="14503"/>
                                <a:pt x="19609" y="14503"/>
                              </a:cubicBezTo>
                              <a:cubicBezTo>
                                <a:pt x="22110" y="14503"/>
                                <a:pt x="26759" y="15125"/>
                                <a:pt x="29184" y="19786"/>
                              </a:cubicBezTo>
                              <a:cubicBezTo>
                                <a:pt x="30708" y="22733"/>
                                <a:pt x="30708" y="27381"/>
                                <a:pt x="30708" y="31864"/>
                              </a:cubicBezTo>
                              <a:lnTo>
                                <a:pt x="30708" y="59703"/>
                              </a:lnTo>
                              <a:lnTo>
                                <a:pt x="21565" y="59703"/>
                              </a:lnTo>
                              <a:lnTo>
                                <a:pt x="21565" y="31864"/>
                              </a:lnTo>
                              <a:cubicBezTo>
                                <a:pt x="21565" y="26848"/>
                                <a:pt x="21565" y="21844"/>
                                <a:pt x="16116" y="21844"/>
                              </a:cubicBezTo>
                              <a:cubicBezTo>
                                <a:pt x="9843" y="21844"/>
                                <a:pt x="9131" y="29261"/>
                                <a:pt x="9131" y="34455"/>
                              </a:cubicBezTo>
                              <a:lnTo>
                                <a:pt x="9131" y="59703"/>
                              </a:lnTo>
                              <a:lnTo>
                                <a:pt x="0" y="59703"/>
                              </a:lnTo>
                              <a:lnTo>
                                <a:pt x="0" y="0"/>
                              </a:ln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56" name="Shape 96"/>
                      <wps:cNvSpPr/>
                      <wps:spPr>
                        <a:xfrm>
                          <a:off x="494735" y="528230"/>
                          <a:ext cx="32944" cy="59969"/>
                        </a:xfrm>
                        <a:custGeom>
                          <a:avLst/>
                          <a:gdLst/>
                          <a:ahLst/>
                          <a:cxnLst/>
                          <a:rect l="0" t="0" r="0" b="0"/>
                          <a:pathLst>
                            <a:path w="32944" h="59969">
                              <a:moveTo>
                                <a:pt x="0" y="0"/>
                              </a:moveTo>
                              <a:lnTo>
                                <a:pt x="9131" y="0"/>
                              </a:lnTo>
                              <a:lnTo>
                                <a:pt x="16828" y="30252"/>
                              </a:lnTo>
                              <a:lnTo>
                                <a:pt x="24702" y="0"/>
                              </a:lnTo>
                              <a:lnTo>
                                <a:pt x="32944" y="0"/>
                              </a:lnTo>
                              <a:lnTo>
                                <a:pt x="18618" y="46901"/>
                              </a:lnTo>
                              <a:cubicBezTo>
                                <a:pt x="16472" y="53784"/>
                                <a:pt x="14503" y="59969"/>
                                <a:pt x="5817" y="59969"/>
                              </a:cubicBezTo>
                              <a:cubicBezTo>
                                <a:pt x="3670" y="59969"/>
                                <a:pt x="2515" y="59703"/>
                                <a:pt x="1080" y="59436"/>
                              </a:cubicBezTo>
                              <a:lnTo>
                                <a:pt x="1080" y="52095"/>
                              </a:lnTo>
                              <a:cubicBezTo>
                                <a:pt x="2146" y="52260"/>
                                <a:pt x="3048" y="52362"/>
                                <a:pt x="4293" y="52362"/>
                              </a:cubicBezTo>
                              <a:cubicBezTo>
                                <a:pt x="9309" y="52362"/>
                                <a:pt x="10389" y="50571"/>
                                <a:pt x="12535" y="42685"/>
                              </a:cubicBezTo>
                              <a:lnTo>
                                <a:pt x="0" y="0"/>
                              </a:ln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57" name="Shape 97"/>
                      <wps:cNvSpPr/>
                      <wps:spPr>
                        <a:xfrm>
                          <a:off x="529979" y="527144"/>
                          <a:ext cx="32131" cy="46279"/>
                        </a:xfrm>
                        <a:custGeom>
                          <a:avLst/>
                          <a:gdLst/>
                          <a:ahLst/>
                          <a:cxnLst/>
                          <a:rect l="0" t="0" r="0" b="0"/>
                          <a:pathLst>
                            <a:path w="32131" h="46279">
                              <a:moveTo>
                                <a:pt x="16205" y="0"/>
                              </a:moveTo>
                              <a:cubicBezTo>
                                <a:pt x="27292" y="0"/>
                                <a:pt x="29718" y="8420"/>
                                <a:pt x="30531" y="11380"/>
                              </a:cubicBezTo>
                              <a:lnTo>
                                <a:pt x="23355" y="13348"/>
                              </a:lnTo>
                              <a:cubicBezTo>
                                <a:pt x="22733" y="11380"/>
                                <a:pt x="21209" y="6719"/>
                                <a:pt x="15925" y="6719"/>
                              </a:cubicBezTo>
                              <a:cubicBezTo>
                                <a:pt x="12179" y="6719"/>
                                <a:pt x="10211" y="9322"/>
                                <a:pt x="10211" y="12180"/>
                              </a:cubicBezTo>
                              <a:cubicBezTo>
                                <a:pt x="10211" y="16205"/>
                                <a:pt x="12967" y="17107"/>
                                <a:pt x="19062" y="19076"/>
                              </a:cubicBezTo>
                              <a:cubicBezTo>
                                <a:pt x="24346" y="20778"/>
                                <a:pt x="32131" y="23368"/>
                                <a:pt x="32131" y="32309"/>
                              </a:cubicBezTo>
                              <a:cubicBezTo>
                                <a:pt x="32131" y="39129"/>
                                <a:pt x="27025" y="46279"/>
                                <a:pt x="15925" y="46279"/>
                              </a:cubicBezTo>
                              <a:cubicBezTo>
                                <a:pt x="2324" y="46279"/>
                                <a:pt x="622" y="36703"/>
                                <a:pt x="0" y="33478"/>
                              </a:cubicBezTo>
                              <a:lnTo>
                                <a:pt x="7785" y="31966"/>
                              </a:lnTo>
                              <a:cubicBezTo>
                                <a:pt x="8153" y="34024"/>
                                <a:pt x="9220" y="39561"/>
                                <a:pt x="16294" y="39561"/>
                              </a:cubicBezTo>
                              <a:cubicBezTo>
                                <a:pt x="22289" y="39561"/>
                                <a:pt x="23178" y="35357"/>
                                <a:pt x="23178" y="33757"/>
                              </a:cubicBezTo>
                              <a:cubicBezTo>
                                <a:pt x="23178" y="29452"/>
                                <a:pt x="19152" y="28207"/>
                                <a:pt x="15392" y="27039"/>
                              </a:cubicBezTo>
                              <a:cubicBezTo>
                                <a:pt x="9309" y="25070"/>
                                <a:pt x="1524" y="22657"/>
                                <a:pt x="1524" y="13615"/>
                              </a:cubicBezTo>
                              <a:cubicBezTo>
                                <a:pt x="1524" y="6630"/>
                                <a:pt x="6883" y="0"/>
                                <a:pt x="16205" y="0"/>
                              </a:cubicBez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58" name="Shape 745"/>
                      <wps:cNvSpPr/>
                      <wps:spPr>
                        <a:xfrm>
                          <a:off x="570773" y="528231"/>
                          <a:ext cx="9144" cy="44120"/>
                        </a:xfrm>
                        <a:custGeom>
                          <a:avLst/>
                          <a:gdLst/>
                          <a:ahLst/>
                          <a:cxnLst/>
                          <a:rect l="0" t="0" r="0" b="0"/>
                          <a:pathLst>
                            <a:path w="9144" h="44120">
                              <a:moveTo>
                                <a:pt x="0" y="0"/>
                              </a:moveTo>
                              <a:lnTo>
                                <a:pt x="9144" y="0"/>
                              </a:lnTo>
                              <a:lnTo>
                                <a:pt x="9144" y="44120"/>
                              </a:lnTo>
                              <a:lnTo>
                                <a:pt x="0" y="44120"/>
                              </a:lnTo>
                              <a:lnTo>
                                <a:pt x="0" y="0"/>
                              </a:lnTo>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59" name="Shape 746"/>
                      <wps:cNvSpPr/>
                      <wps:spPr>
                        <a:xfrm>
                          <a:off x="570505" y="512559"/>
                          <a:ext cx="9576" cy="9665"/>
                        </a:xfrm>
                        <a:custGeom>
                          <a:avLst/>
                          <a:gdLst/>
                          <a:ahLst/>
                          <a:cxnLst/>
                          <a:rect l="0" t="0" r="0" b="0"/>
                          <a:pathLst>
                            <a:path w="9576" h="9665">
                              <a:moveTo>
                                <a:pt x="0" y="0"/>
                              </a:moveTo>
                              <a:lnTo>
                                <a:pt x="9576" y="0"/>
                              </a:lnTo>
                              <a:lnTo>
                                <a:pt x="9576" y="9665"/>
                              </a:lnTo>
                              <a:lnTo>
                                <a:pt x="0" y="9665"/>
                              </a:lnTo>
                              <a:lnTo>
                                <a:pt x="0" y="0"/>
                              </a:lnTo>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60" name="Shape 100"/>
                      <wps:cNvSpPr/>
                      <wps:spPr>
                        <a:xfrm>
                          <a:off x="590182" y="527155"/>
                          <a:ext cx="32765" cy="46266"/>
                        </a:xfrm>
                        <a:custGeom>
                          <a:avLst/>
                          <a:gdLst/>
                          <a:ahLst/>
                          <a:cxnLst/>
                          <a:rect l="0" t="0" r="0" b="0"/>
                          <a:pathLst>
                            <a:path w="32765" h="46266">
                              <a:moveTo>
                                <a:pt x="17272" y="0"/>
                              </a:moveTo>
                              <a:cubicBezTo>
                                <a:pt x="30442" y="0"/>
                                <a:pt x="32131" y="11189"/>
                                <a:pt x="32765" y="15939"/>
                              </a:cubicBezTo>
                              <a:lnTo>
                                <a:pt x="23990" y="16828"/>
                              </a:lnTo>
                              <a:cubicBezTo>
                                <a:pt x="23368" y="11633"/>
                                <a:pt x="22466" y="7251"/>
                                <a:pt x="17373" y="7251"/>
                              </a:cubicBezTo>
                              <a:cubicBezTo>
                                <a:pt x="11099" y="7251"/>
                                <a:pt x="9575" y="13424"/>
                                <a:pt x="9575" y="24079"/>
                              </a:cubicBezTo>
                              <a:cubicBezTo>
                                <a:pt x="9575" y="28016"/>
                                <a:pt x="9575" y="38748"/>
                                <a:pt x="17373" y="38748"/>
                              </a:cubicBezTo>
                              <a:cubicBezTo>
                                <a:pt x="22999" y="38748"/>
                                <a:pt x="23634" y="32931"/>
                                <a:pt x="23990" y="29172"/>
                              </a:cubicBezTo>
                              <a:lnTo>
                                <a:pt x="32765" y="29985"/>
                              </a:lnTo>
                              <a:cubicBezTo>
                                <a:pt x="32041" y="35446"/>
                                <a:pt x="30518" y="46266"/>
                                <a:pt x="16649" y="46266"/>
                              </a:cubicBezTo>
                              <a:cubicBezTo>
                                <a:pt x="2324" y="46266"/>
                                <a:pt x="0" y="32576"/>
                                <a:pt x="0" y="23267"/>
                              </a:cubicBezTo>
                              <a:cubicBezTo>
                                <a:pt x="0" y="12980"/>
                                <a:pt x="2870" y="0"/>
                                <a:pt x="17272" y="0"/>
                              </a:cubicBez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s:wsp>
                      <wps:cNvPr id="61" name="Shape 101"/>
                      <wps:cNvSpPr/>
                      <wps:spPr>
                        <a:xfrm>
                          <a:off x="626849" y="527144"/>
                          <a:ext cx="32144" cy="46279"/>
                        </a:xfrm>
                        <a:custGeom>
                          <a:avLst/>
                          <a:gdLst/>
                          <a:ahLst/>
                          <a:cxnLst/>
                          <a:rect l="0" t="0" r="0" b="0"/>
                          <a:pathLst>
                            <a:path w="32144" h="46279">
                              <a:moveTo>
                                <a:pt x="16218" y="0"/>
                              </a:moveTo>
                              <a:cubicBezTo>
                                <a:pt x="27305" y="0"/>
                                <a:pt x="29731" y="8420"/>
                                <a:pt x="30531" y="11380"/>
                              </a:cubicBezTo>
                              <a:lnTo>
                                <a:pt x="23368" y="13348"/>
                              </a:lnTo>
                              <a:cubicBezTo>
                                <a:pt x="22746" y="11380"/>
                                <a:pt x="21222" y="6719"/>
                                <a:pt x="15939" y="6719"/>
                              </a:cubicBezTo>
                              <a:cubicBezTo>
                                <a:pt x="12180" y="6719"/>
                                <a:pt x="10211" y="9322"/>
                                <a:pt x="10211" y="12180"/>
                              </a:cubicBezTo>
                              <a:cubicBezTo>
                                <a:pt x="10211" y="16205"/>
                                <a:pt x="12980" y="17107"/>
                                <a:pt x="19076" y="19076"/>
                              </a:cubicBezTo>
                              <a:cubicBezTo>
                                <a:pt x="24359" y="20778"/>
                                <a:pt x="32144" y="23368"/>
                                <a:pt x="32144" y="32309"/>
                              </a:cubicBezTo>
                              <a:cubicBezTo>
                                <a:pt x="32144" y="39129"/>
                                <a:pt x="27039" y="46279"/>
                                <a:pt x="15939" y="46279"/>
                              </a:cubicBezTo>
                              <a:cubicBezTo>
                                <a:pt x="2337" y="46279"/>
                                <a:pt x="636" y="36703"/>
                                <a:pt x="0" y="33478"/>
                              </a:cubicBezTo>
                              <a:lnTo>
                                <a:pt x="7786" y="31966"/>
                              </a:lnTo>
                              <a:cubicBezTo>
                                <a:pt x="8154" y="34024"/>
                                <a:pt x="9234" y="39561"/>
                                <a:pt x="16294" y="39561"/>
                              </a:cubicBezTo>
                              <a:cubicBezTo>
                                <a:pt x="22302" y="39561"/>
                                <a:pt x="23191" y="35357"/>
                                <a:pt x="23191" y="33757"/>
                              </a:cubicBezTo>
                              <a:cubicBezTo>
                                <a:pt x="23191" y="29452"/>
                                <a:pt x="19152" y="28207"/>
                                <a:pt x="15405" y="27039"/>
                              </a:cubicBezTo>
                              <a:cubicBezTo>
                                <a:pt x="9310" y="25070"/>
                                <a:pt x="1525" y="22657"/>
                                <a:pt x="1525" y="13615"/>
                              </a:cubicBezTo>
                              <a:cubicBezTo>
                                <a:pt x="1525" y="6630"/>
                                <a:pt x="6896" y="0"/>
                                <a:pt x="16218" y="0"/>
                              </a:cubicBezTo>
                              <a:close/>
                            </a:path>
                          </a:pathLst>
                        </a:custGeom>
                        <a:ln w="0" cap="flat">
                          <a:miter lim="127000"/>
                        </a:ln>
                      </wps:spPr>
                      <wps:style>
                        <a:lnRef idx="0">
                          <a:srgbClr val="000000">
                            <a:alpha val="0"/>
                          </a:srgbClr>
                        </a:lnRef>
                        <a:fillRef idx="1">
                          <a:srgbClr val="385E84"/>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405D01C" id="Group 3" o:spid="_x0000_s1026" style="position:absolute;margin-left:-11.9pt;margin-top:-14.45pt;width:54.6pt;height:46.3pt;z-index:251662336" coordsize="6938,58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">
              <v:shape id="Shape 60" o:spid="_x0000_s1027" style="position:absolute;top:3506;width:6759;height:238;visibility:visible;mso-wrap-style:square;v-text-anchor:top" coordsize="675906,237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" path="m11430,l675132,v521,,774,394,559,864l665798,22923v-204,470,-801,864,-1321,864l775,23787v-521,,-775,-394,-559,-864l10097,864c10313,394,10909,,11430,xe" fillcolor="#fbc23a" stroked="f" strokeweight="0">
                <v:stroke miterlimit="83231f" joinstyle="miter"/>
                <v:path arrowok="t" textboxrect="0,0,675906,23787"/>
              </v:shape>
              <v:shape id="Shape 61" o:spid="_x0000_s1028" style="position:absolute;left:268;top:4;width:2988;height:3030;visibility:visible;mso-wrap-style:square;v-text-anchor:top" coordsize="298818,3030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" path="m123774,r49784,l298818,302743r-44437,l237795,262268r-140780,l79349,222415r141314,l147866,49137,43485,303073,,303073,123774,xe" fillcolor="#385e84" stroked="f" strokeweight="0">
                <v:stroke miterlimit="83231f" joinstyle="miter"/>
                <v:path arrowok="t" textboxrect="0,0,298818,303073"/>
              </v:shape>
              <v:shape id="Shape 739" o:spid="_x0000_s1029" style="position:absolute;left:3513;width:457;height:3030;visibility:visible;mso-wrap-style:square;v-text-anchor:top" coordsize="45745,3030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" path="m,l45745,r,303061l,303061,,e" fillcolor="#385e84" stroked="f" strokeweight="0">
                <v:stroke miterlimit="83231f" joinstyle="miter"/>
                <v:path arrowok="t" textboxrect="0,0,45745,303061"/>
              </v:shape>
              <v:shape id="Shape 63" o:spid="_x0000_s1030" style="position:absolute;left:4556;width:2382;height:3031;visibility:visible;mso-wrap-style:square;v-text-anchor:top" coordsize="238227,3030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" path="m,l163804,v12598,,74423,11532,70269,102997c229502,203886,162153,195809,132461,195809v-11265,,-84671,-216,-84671,-216l68008,151041r75870,c155524,151041,189116,155982,189116,101930v,-60109,-21743,-58775,-46635,-58775l43142,43155r,259918l,303073,,xe" fillcolor="#385e84" stroked="f" strokeweight="0">
                <v:stroke miterlimit="83231f" joinstyle="miter"/>
                <v:path arrowok="t" textboxrect="0,0,238227,303073"/>
              </v:shape>
              <v:shape id="Shape 64" o:spid="_x0000_s1031" style="position:absolute;left:264;top:4231;width:218;height:597;visibility:visible;mso-wrap-style:square;v-text-anchor:top" coordsize="21793,597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" path="m17272,r4521,l21793,9741,15037,36970r6756,l21793,44755r-8636,l9487,59703,,59703,17272,xe" fillcolor="#385e84" stroked="f" strokeweight="0">
                <v:stroke miterlimit="83231f" joinstyle="miter"/>
                <v:path arrowok="t" textboxrect="0,0,21793,59703"/>
              </v:shape>
              <v:shape id="Shape 65" o:spid="_x0000_s1032" style="position:absolute;left:482;top:4231;width:225;height:597;visibility:visible;mso-wrap-style:square;v-text-anchor:top" coordsize="22504,597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" path="m,l6578,,22504,59703r-10020,l8725,44755,,44755,,36970r6756,l38,9589,,9741,,xe" fillcolor="#385e84" stroked="f" strokeweight="0">
                <v:stroke miterlimit="83231f" joinstyle="miter"/>
                <v:path arrowok="t" textboxrect="0,0,22504,59703"/>
              </v:shape>
              <v:shape id="Shape 66" o:spid="_x0000_s1033" style="position:absolute;left:781;top:4376;width:521;height:452;visibility:visible;mso-wrap-style:square;v-text-anchor:top" coordsize="52096,45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" path="m19329,v8153,,9398,5461,10122,8243c30518,5639,32855,,40640,v2591,,7150,712,9576,4661c52007,7519,52096,12802,52096,17285r,27915l42964,45200r,-27203c42964,12091,42964,7341,37592,7341v-5105,,-6985,4483,-6985,12001l30607,45200r-9131,l21476,18352v,-6452,,-7163,-889,-8674c19418,7519,17183,7341,16205,7341v-7074,,-7074,7607,-7074,12166l9131,45200,,45200,,1080r8420,l8420,7786c9932,4573,12078,,19329,xe" fillcolor="#385e84" stroked="f" strokeweight="0">
                <v:stroke miterlimit="83231f" joinstyle="miter"/>
                <v:path arrowok="t" textboxrect="0,0,52096,45200"/>
              </v:shape>
              <v:shape id="Shape 67" o:spid="_x0000_s1034" style="position:absolute;left:1402;top:4378;width:172;height:460;visibility:visible;mso-wrap-style:square;v-text-anchor:top" coordsize="17228,459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" path="m17228,r,6614l11509,10102v-1219,2159,-1800,5068,-2022,8064l17228,18166r,6173l9296,24339v,2464,,6179,1064,9277l17228,38764r,7172l3869,39189c1118,35016,,29400,,23627,,15480,1946,9527,5123,5611l17228,xe" fillcolor="#385e84" stroked="f" strokeweight="0">
                <v:stroke miterlimit="83231f" joinstyle="miter"/>
                <v:path arrowok="t" textboxrect="0,0,17228,45936"/>
              </v:shape>
              <v:shape id="Shape 68" o:spid="_x0000_s1035" style="position:absolute;left:1574;top:4688;width:166;height:151;visibility:visible;mso-wrap-style:square;v-text-anchor:top" coordsize="16605,15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" path="m8363,r8242,1156c15792,4470,13291,15125,311,15125l,14968,,7796r577,434c6483,8230,7651,3125,8363,xe" fillcolor="#385e84" stroked="f" strokeweight="0">
                <v:stroke miterlimit="83231f" joinstyle="miter"/>
                <v:path arrowok="t" textboxrect="0,0,16605,15125"/>
              </v:shape>
              <v:shape id="Shape 69" o:spid="_x0000_s1036" style="position:absolute;left:1574;top:4376;width:170;height:246;visibility:visible;mso-wrap-style:square;v-text-anchor:top" coordsize="16961,245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" path="m400,c7563,,11944,4217,13735,7696v3048,5995,3137,11456,3226,16828l,24524,,18352r7741,c7741,16650,7741,14681,6927,12091,5505,7607,1924,6718,133,6718l,6800,,185,400,xe" fillcolor="#385e84" stroked="f" strokeweight="0">
                <v:stroke miterlimit="83231f" joinstyle="miter"/>
                <v:path arrowok="t" textboxrect="0,0,16961,24524"/>
              </v:shape>
              <v:shape id="Shape 70" o:spid="_x0000_s1037" style="position:absolute;left:1837;top:4377;width:207;height:451;visibility:visible;mso-wrap-style:square;v-text-anchor:top" coordsize="20675,45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" path="m19062,v623,,1169,89,1613,178l20675,9665c11278,8687,9131,15849,9131,22644r,22466l,45110,,991r8051,l8051,10833c8953,8154,11722,,19062,xe" fillcolor="#385e84" stroked="f" strokeweight="0">
                <v:stroke miterlimit="83231f" joinstyle="miter"/>
                <v:path arrowok="t" textboxrect="0,0,20675,45110"/>
              </v:shape>
              <v:shape id="Shape 740" o:spid="_x0000_s1038" style="position:absolute;left:2100;top:4387;width:91;height:441;visibility:visible;mso-wrap-style:square;v-text-anchor:top" coordsize="9144,44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" path="m,l9144,r,44120l,44120,,e" fillcolor="#385e84" stroked="f" strokeweight="0">
                <v:stroke miterlimit="83231f" joinstyle="miter"/>
                <v:path arrowok="t" textboxrect="0,0,9144,44120"/>
              </v:shape>
              <v:shape id="Shape 741" o:spid="_x0000_s1039" style="position:absolute;left:2097;top:4231;width:96;height:96;visibility:visible;mso-wrap-style:square;v-text-anchor:top" coordsize="9576,96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" path="m,l9576,r,9678l,9678,,e" fillcolor="#385e84" stroked="f" strokeweight="0">
                <v:stroke miterlimit="83231f" joinstyle="miter"/>
                <v:path arrowok="t" textboxrect="0,0,9576,9678"/>
              </v:shape>
              <v:shape id="Shape 73" o:spid="_x0000_s1040" style="position:absolute;left:2294;top:4376;width:327;height:463;visibility:visible;mso-wrap-style:square;v-text-anchor:top" coordsize="32765,46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" path="m17284,c30442,,32131,11188,32765,15939r-8775,889c23368,11633,22466,7251,17361,7251v-6262,,-7786,6173,-7786,16828c9575,28016,9575,38748,17361,38748v5651,,6273,-5804,6629,-9576l32765,29985v-724,5461,-2234,16294,-16116,16294c2324,46279,,32576,,23279,,12980,2870,,17284,xe" fillcolor="#385e84" stroked="f" strokeweight="0">
                <v:stroke miterlimit="83231f" joinstyle="miter"/>
                <v:path arrowok="t" textboxrect="0,0,32765,46279"/>
              </v:shape>
              <v:shape id="Shape 74" o:spid="_x0000_s1041" style="position:absolute;left:2677;top:4565;width:168;height:274;visibility:visible;mso-wrap-style:square;v-text-anchor:top" coordsize="16783,27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" path="m16783,r,6141l11479,7831c9823,9666,9487,12016,9487,14074v,5282,2870,6616,5905,6616l16783,19924r,5912l12357,27408c5194,27408,,22849,,14695,,7621,3848,2707,9131,916l16783,xe" fillcolor="#385e84" stroked="f" strokeweight="0">
                <v:stroke miterlimit="83231f" joinstyle="miter"/>
                <v:path arrowok="t" textboxrect="0,0,16783,27408"/>
              </v:shape>
              <v:shape id="Shape 75" o:spid="_x0000_s1042" style="position:absolute;left:2694;top:4380;width:151;height:133;visibility:visible;mso-wrap-style:square;v-text-anchor:top" coordsize="15170,13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" path="m15170,r,6774l10304,9143c9286,10632,8953,12356,8775,13296l,12128c1029,6445,4163,3333,7553,1642l15170,xe" fillcolor="#385e84" stroked="f" strokeweight="0">
                <v:stroke miterlimit="83231f" joinstyle="miter"/>
                <v:path arrowok="t" textboxrect="0,0,15170,13296"/>
              </v:shape>
              <v:shape id="Shape 76" o:spid="_x0000_s1043" style="position:absolute;left:2845;top:4376;width:172;height:453;visibility:visible;mso-wrap-style:square;v-text-anchor:top" coordsize="17139,452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" path="m1480,c7830,,11589,2337,13646,4750v2782,3036,2782,8496,2782,13247l16428,32945v,3758,,9219,711,12267l8643,45212c8186,43053,8008,41987,8008,37871v-851,1563,-1991,3664,-3902,5376l,44707,,38795,4396,36373c6086,34169,7296,30747,7296,25871r,-2236c5862,23546,5239,23546,4604,23546l,25012,,18871r7296,-874l7296,16205v,-3225,,-9487,-6527,-9487l,7093,,319,1480,xe" fillcolor="#385e84" stroked="f" strokeweight="0">
                <v:stroke miterlimit="83231f" joinstyle="miter"/>
                <v:path arrowok="t" textboxrect="0,0,17139,45212"/>
              </v:shape>
              <v:shape id="Shape 77" o:spid="_x0000_s1044" style="position:absolute;left:3129;top:4376;width:307;height:452;visibility:visible;mso-wrap-style:square;v-text-anchor:top" coordsize="30696,45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" path="m19329,v2870,,7430,712,9855,5461c30607,8243,30696,12357,30696,16739r,28461l21577,45200r,-27915c21577,11544,21577,7341,16294,7341v-7163,,-7163,8598,-7163,13157l9131,45200,,45200,,1080r8420,l8420,7887c9487,5461,11722,,19329,xe" fillcolor="#385e84" stroked="f" strokeweight="0">
                <v:stroke miterlimit="83231f" joinstyle="miter"/>
                <v:path arrowok="t" textboxrect="0,0,30696,45200"/>
              </v:shape>
              <v:shape id="Shape 742" o:spid="_x0000_s1045" style="position:absolute;left:3804;top:4231;width:98;height:597;visibility:visible;mso-wrap-style:square;v-text-anchor:top" coordsize="9843,597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" path="m,l9843,r,59703l,59703,,e" fillcolor="#385e84" stroked="f" strokeweight="0">
                <v:stroke miterlimit="83231f" joinstyle="miter"/>
                <v:path arrowok="t" textboxrect="0,0,9843,59703"/>
              </v:shape>
              <v:shape id="Shape 79" o:spid="_x0000_s1046" style="position:absolute;left:4032;top:4376;width:307;height:452;visibility:visible;mso-wrap-style:square;v-text-anchor:top" coordsize="30696,45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" path="m19329,v2870,,7430,712,9855,5461c30607,8243,30696,12357,30696,16739r,28461l21565,45200r,-27915c21565,11544,21565,7341,16281,7341v-7150,,-7150,8598,-7150,13157l9131,45200,,45200,,1080r8407,l8407,7887c9487,5461,11722,,19329,xe" fillcolor="#385e84" stroked="f" strokeweight="0">
                <v:stroke miterlimit="83231f" joinstyle="miter"/>
                <v:path arrowok="t" textboxrect="0,0,30696,45200"/>
              </v:shape>
              <v:shape id="Shape 80" o:spid="_x0000_s1047" style="position:absolute;left:4422;top:4376;width:321;height:463;visibility:visible;mso-wrap-style:square;v-text-anchor:top" coordsize="32131,462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" path="m16192,c27292,,29718,8407,30518,11366r-7163,1969c22733,11366,21209,6706,15925,6706v-3758,,-5727,2603,-5727,5461c10198,16205,12967,17094,19062,19062v5284,1703,13069,4293,13069,13234c32131,39116,27025,46266,15925,46266,2324,46266,622,36690,,33477l7785,31953v356,2057,1435,7607,8496,7607c22275,39560,23178,35344,23178,33744v,-4293,-4026,-5550,-7786,-6719c9296,25057,1512,22644,1512,13601,1512,6617,6883,,16192,xe" fillcolor="#385e84" stroked="f" strokeweight="0">
                <v:stroke miterlimit="83231f" joinstyle="miter"/>
                <v:path arrowok="t" textboxrect="0,0,32131,46266"/>
              </v:shape>
              <v:shape id="Shape 81" o:spid="_x0000_s1048" style="position:absolute;left:4775;top:4265;width:245;height:574;visibility:visible;mso-wrap-style:square;v-text-anchor:top" coordsize="24523,574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" path="m14681,r,12268l23089,12268r,7341l14681,19609r,19507c14681,46812,14681,49771,20765,49771v1612,,2692,-177,3758,-266l24523,56667v-1790,356,-3848,801,-6806,801c5728,57468,5728,49416,5728,39751r,-20142l,19609,,12268r5994,l6439,724,14681,xe" fillcolor="#385e84" stroked="f" strokeweight="0">
                <v:stroke miterlimit="83231f" joinstyle="miter"/>
                <v:path arrowok="t" textboxrect="0,0,24523,57468"/>
              </v:shape>
              <v:shape id="Shape 743" o:spid="_x0000_s1049" style="position:absolute;left:5092;top:4387;width:91;height:441;visibility:visible;mso-wrap-style:square;v-text-anchor:top" coordsize="9144,44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" path="m,l9144,r,44120l,44120,,e" fillcolor="#385e84" stroked="f" strokeweight="0">
                <v:stroke miterlimit="83231f" joinstyle="miter"/>
                <v:path arrowok="t" textboxrect="0,0,9144,44120"/>
              </v:shape>
              <v:shape id="Shape 744" o:spid="_x0000_s1050" style="position:absolute;left:5089;top:4231;width:96;height:96;visibility:visible;mso-wrap-style:square;v-text-anchor:top" coordsize="9576,96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" path="m,l9576,r,9678l,9678,,e" fillcolor="#385e84" stroked="f" strokeweight="0">
                <v:stroke miterlimit="83231f" joinstyle="miter"/>
                <v:path arrowok="t" textboxrect="0,0,9576,9678"/>
              </v:shape>
              <v:shape id="Shape 84" o:spid="_x0000_s1051" style="position:absolute;left:5254;top:4265;width:245;height:574;visibility:visible;mso-wrap-style:square;v-text-anchor:top" coordsize="24523,574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" path="m14668,r,12268l23089,12268r,7341l14668,19609r,19507c14668,46812,14668,49771,20751,49771v1626,,2693,-177,3772,-266l24523,56667v-1790,356,-3848,801,-6806,801c5728,57468,5728,49416,5728,39751r,-20142l,19609,,12268r5994,l6439,724,14668,xe" fillcolor="#385e84" stroked="f" strokeweight="0">
                <v:stroke miterlimit="83231f" joinstyle="miter"/>
                <v:path arrowok="t" textboxrect="0,0,24523,57468"/>
              </v:shape>
              <v:shape id="Shape 85" o:spid="_x0000_s1052" style="position:absolute;left:5568;top:4387;width:307;height:452;visibility:visible;mso-wrap-style:square;v-text-anchor:top" coordsize="30696,45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" path="m,l9131,r,28016c9131,34189,9131,37859,14224,37859v7341,,7341,-8496,7341,-16650l21565,r9131,l30696,44120r-8407,l22289,37503v-1614,3226,-3849,7697,-11189,7697c,45200,,35534,,28194l,xe" fillcolor="#385e84" stroked="f" strokeweight="0">
                <v:stroke miterlimit="83231f" joinstyle="miter"/>
                <v:path arrowok="t" textboxrect="0,0,30696,45200"/>
              </v:shape>
              <v:shape id="Shape 86" o:spid="_x0000_s1053" style="position:absolute;left:5945;top:4265;width:246;height:574;visibility:visible;mso-wrap-style:square;v-text-anchor:top" coordsize="24523,574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" path="m14668,r,12268l23089,12268r,7341l14668,19609r,19507c14668,46812,14668,49771,20765,49771v1612,,2692,-177,3758,-266l24523,56667v-1790,356,-3848,801,-6806,801c5728,57468,5728,49416,5728,39751r,-20142l,19609,,12268r5994,l6439,724,14668,xe" fillcolor="#385e84" stroked="f" strokeweight="0">
                <v:stroke miterlimit="83231f" joinstyle="miter"/>
                <v:path arrowok="t" textboxrect="0,0,24523,57468"/>
              </v:shape>
              <v:shape id="Shape 87" o:spid="_x0000_s1054" style="position:absolute;left:6240;top:4378;width:173;height:460;visibility:visible;mso-wrap-style:square;v-text-anchor:top" coordsize="17228,459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" path="m17228,r,6614l11509,10102v-1219,2159,-1800,5068,-2022,8064l17228,18166r,6173l9310,24339v,2464,,6179,1061,9277l17228,38764r,7172l3869,39189c1118,35016,,29400,,23627,,15480,1946,9527,5123,5611l17228,xe" fillcolor="#385e84" stroked="f" strokeweight="0">
                <v:stroke miterlimit="83231f" joinstyle="miter"/>
                <v:path arrowok="t" textboxrect="0,0,17228,45936"/>
              </v:shape>
              <v:shape id="Shape 88" o:spid="_x0000_s1055" style="position:absolute;left:6413;top:4688;width:166;height:151;visibility:visible;mso-wrap-style:square;v-text-anchor:top" coordsize="16605,15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" path="m8375,r8230,1156c15792,4470,13291,15125,311,15125l,14968,,7796r577,434c6483,8230,7651,3125,8375,xe" fillcolor="#385e84" stroked="f" strokeweight="0">
                <v:stroke miterlimit="83231f" joinstyle="miter"/>
                <v:path arrowok="t" textboxrect="0,0,16605,15125"/>
              </v:shape>
              <v:shape id="Shape 89" o:spid="_x0000_s1056" style="position:absolute;left:6413;top:4376;width:169;height:246;visibility:visible;mso-wrap-style:square;v-text-anchor:top" coordsize="16961,245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" path="m400,c7563,,11944,4217,13735,7696v3048,5995,3137,11456,3226,16828l,24524,,18352r7741,c7741,16650,7741,14681,6941,12091,5505,7607,1924,6718,133,6718l,6800,,185,400,xe" fillcolor="#385e84" stroked="f" strokeweight="0">
                <v:stroke miterlimit="83231f" joinstyle="miter"/>
                <v:path arrowok="t" textboxrect="0,0,16961,24524"/>
              </v:shape>
              <v:shape id="Shape 90" o:spid="_x0000_s1057" style="position:absolute;left:3172;top:5272;width:174;height:462;visibility:visible;mso-wrap-style:square;v-text-anchor:top" coordsize="17360,462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" path="m17360,r,6837l11432,10954c10201,13684,9665,17758,9665,23130v,5773,648,9824,1933,12432l17360,39335r,6862l17272,46219c3581,46219,,34497,,23041,,17714,736,11941,3286,7501l17360,xe" fillcolor="#385e84" stroked="f" strokeweight="0">
                <v:stroke miterlimit="83231f" joinstyle="miter"/>
                <v:path arrowok="t" textboxrect="0,0,17360,46219"/>
              </v:shape>
              <v:shape id="Shape 91" o:spid="_x0000_s1058" style="position:absolute;left:3346;top:5271;width:173;height:462;visibility:visible;mso-wrap-style:square;v-text-anchor:top" coordsize="17362,46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" path="m89,c13881,,17362,11900,17362,22644v,7715,-1358,17145,-8380,21378l,46244,,39382r1,1c5106,39383,7696,34899,7696,23089,7696,11723,5195,6883,1,6883r-1,1l,47,89,xe" fillcolor="#385e84" stroked="f" strokeweight="0">
                <v:stroke miterlimit="83231f" joinstyle="miter"/>
                <v:path arrowok="t" textboxrect="0,0,17362,46244"/>
              </v:shape>
              <v:shape id="Shape 92" o:spid="_x0000_s1059" style="position:absolute;left:3578;top:5109;width:240;height:614;visibility:visible;mso-wrap-style:square;v-text-anchor:top" coordsize="23991,61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" path="m18618,v2604,,3937,267,5373,533l23991,7772v-813,-178,-1880,-343,-3404,-343c14770,7429,14681,10376,14681,17272r7963,l22644,24612r-7963,l14681,61392r-8864,l5817,24612,,24612,,17272r5817,c5995,9119,6083,,18618,xe" fillcolor="#385e84" stroked="f" strokeweight="0">
                <v:stroke miterlimit="83231f" joinstyle="miter"/>
                <v:path arrowok="t" textboxrect="0,0,23991,61392"/>
              </v:shape>
              <v:shape id="Shape 93" o:spid="_x0000_s1060" style="position:absolute;left:4115;top:5126;width:181;height:597;visibility:visible;mso-wrap-style:square;v-text-anchor:top" coordsize="18079,597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" path="m,l14770,r3309,264l18079,8703,14770,7607r-4927,l9843,28549r4927,l18079,27970r,7797l14936,36423r-5093,l9843,59703,,59703,,xe" fillcolor="#385e84" stroked="f" strokeweight="0">
                <v:stroke miterlimit="83231f" joinstyle="miter"/>
                <v:path arrowok="t" textboxrect="0,0,18079,59703"/>
              </v:shape>
              <v:shape id="Shape 94" o:spid="_x0000_s1061" style="position:absolute;left:4296;top:5129;width:186;height:355;visibility:visible;mso-wrap-style:square;v-text-anchor:top" coordsize="18612,355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" path="m,l6071,485v2918,661,5556,1892,7702,4178c17443,8499,18612,13693,18612,17998v,4204,-1257,11265,-6795,15037l,35502,,27706r4173,-731c6490,25666,8236,23047,8236,17807v,-1790,-191,-4647,-2070,-7327l,8438,,xe" fillcolor="#385e84" stroked="f" strokeweight="0">
                <v:stroke miterlimit="83231f" joinstyle="miter"/>
                <v:path arrowok="t" textboxrect="0,0,18612,35502"/>
              </v:shape>
              <v:shape id="Shape 95" o:spid="_x0000_s1062" style="position:absolute;left:4571;top:5126;width:307;height:597;visibility:visible;mso-wrap-style:square;v-text-anchor:top" coordsize="30708,597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" path="m,l9131,r,21489c10478,18707,12535,14503,19609,14503v2501,,7150,622,9575,5283c30708,22733,30708,27381,30708,31864r,27839l21565,59703r,-27839c21565,26848,21565,21844,16116,21844v-6273,,-6985,7417,-6985,12611l9131,59703,,59703,,xe" fillcolor="#385e84" stroked="f" strokeweight="0">
                <v:stroke miterlimit="83231f" joinstyle="miter"/>
                <v:path arrowok="t" textboxrect="0,0,30708,59703"/>
              </v:shape>
              <v:shape id="Shape 96" o:spid="_x0000_s1063" style="position:absolute;left:4947;top:5282;width:329;height:599;visibility:visible;mso-wrap-style:square;v-text-anchor:top" coordsize="32944,599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" path="m,l9131,r7697,30252l24702,r8242,l18618,46901c16472,53784,14503,59969,5817,59969v-2147,,-3302,-266,-4737,-533l1080,52095v1066,165,1968,267,3213,267c9309,52362,10389,50571,12535,42685l,xe" fillcolor="#385e84" stroked="f" strokeweight="0">
                <v:stroke miterlimit="83231f" joinstyle="miter"/>
                <v:path arrowok="t" textboxrect="0,0,32944,59969"/>
              </v:shape>
              <v:shape id="Shape 97" o:spid="_x0000_s1064" style="position:absolute;left:5299;top:5271;width:322;height:463;visibility:visible;mso-wrap-style:square;v-text-anchor:top" coordsize="32131,46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" path="m16205,c27292,,29718,8420,30531,11380r-7176,1968c22733,11380,21209,6719,15925,6719v-3746,,-5714,2603,-5714,5461c10211,16205,12967,17107,19062,19076v5284,1702,13069,4292,13069,13233c32131,39129,27025,46279,15925,46279,2324,46279,622,36703,,33478l7785,31966v368,2058,1435,7595,8509,7595c22289,39561,23178,35357,23178,33757v,-4305,-4026,-5550,-7786,-6718c9309,25070,1524,22657,1524,13615,1524,6630,6883,,16205,xe" fillcolor="#385e84" stroked="f" strokeweight="0">
                <v:stroke miterlimit="83231f" joinstyle="miter"/>
                <v:path arrowok="t" textboxrect="0,0,32131,46279"/>
              </v:shape>
              <v:shape id="Shape 745" o:spid="_x0000_s1065" style="position:absolute;left:5707;top:5282;width:92;height:441;visibility:visible;mso-wrap-style:square;v-text-anchor:top" coordsize="9144,44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" path="m,l9144,r,44120l,44120,,e" fillcolor="#385e84" stroked="f" strokeweight="0">
                <v:stroke miterlimit="83231f" joinstyle="miter"/>
                <v:path arrowok="t" textboxrect="0,0,9144,44120"/>
              </v:shape>
              <v:shape id="Shape 746" o:spid="_x0000_s1066" style="position:absolute;left:5705;top:5125;width:95;height:97;visibility:visible;mso-wrap-style:square;v-text-anchor:top" coordsize="9576,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" path="m,l9576,r,9665l,9665,,e" fillcolor="#385e84" stroked="f" strokeweight="0">
                <v:stroke miterlimit="83231f" joinstyle="miter"/>
                <v:path arrowok="t" textboxrect="0,0,9576,9665"/>
              </v:shape>
              <v:shape id="Shape 100" o:spid="_x0000_s1067" style="position:absolute;left:5901;top:5271;width:328;height:463;visibility:visible;mso-wrap-style:square;v-text-anchor:top" coordsize="32765,462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" path="m17272,c30442,,32131,11189,32765,15939r-8775,889c23368,11633,22466,7251,17373,7251v-6274,,-7798,6173,-7798,16828c9575,28016,9575,38748,17373,38748v5626,,6261,-5817,6617,-9576l32765,29985v-724,5461,-2247,16281,-16116,16281c2324,46266,,32576,,23267,,12980,2870,,17272,xe" fillcolor="#385e84" stroked="f" strokeweight="0">
                <v:stroke miterlimit="83231f" joinstyle="miter"/>
                <v:path arrowok="t" textboxrect="0,0,32765,46266"/>
              </v:shape>
              <v:shape id="Shape 101" o:spid="_x0000_s1068" style="position:absolute;left:6268;top:5271;width:321;height:463;visibility:visible;mso-wrap-style:square;v-text-anchor:top" coordsize="32144,46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" path="m16218,c27305,,29731,8420,30531,11380r-7163,1968c22746,11380,21222,6719,15939,6719v-3759,,-5728,2603,-5728,5461c10211,16205,12980,17107,19076,19076v5283,1702,13068,4292,13068,13233c32144,39129,27039,46279,15939,46279,2337,46279,636,36703,,33478l7786,31966v368,2058,1448,7595,8508,7595c22302,39561,23191,35357,23191,33757v,-4305,-4039,-5550,-7786,-6718c9310,25070,1525,22657,1525,13615,1525,6630,6896,,16218,xe" fillcolor="#385e84" stroked="f" strokeweight="0">
                <v:stroke miterlimit="83231f" joinstyle="miter"/>
                <v:path arrowok="t" textboxrect="0,0,32144,46279"/>
              </v:shape>
              <w10:wrap type="square"/>
            </v:group>
          </w:pict>
        </mc:Fallback>
      </mc:AlternateContent>
    </w:r>
    <w:r w:rsidRPr="00CD6291">
      <w:rPr>
        <w:rFonts w:ascii="Calibri" w:hAnsi="Calibri" w:cs="Calibri"/>
        <w:noProof/>
      </w:rPr>
      <w:t xml:space="preserve"> </w:t>
    </w:r>
    <w:r w:rsidRPr="0004385A">
      <w:rPr>
        <w:rFonts w:ascii="Franklin Gothic Medium Cond" w:hAnsi="Franklin Gothic Medium Cond"/>
        <w:b/>
        <w:color w:val="006699"/>
        <w:sz w:val="40"/>
        <w:szCs w:val="36"/>
      </w:rPr>
      <w:t>A</w:t>
    </w:r>
    <w:r>
      <w:rPr>
        <w:rFonts w:ascii="Franklin Gothic Medium Cond" w:hAnsi="Franklin Gothic Medium Cond"/>
        <w:b/>
        <w:color w:val="006699"/>
        <w:sz w:val="40"/>
        <w:szCs w:val="36"/>
      </w:rPr>
      <w:t xml:space="preserve">IP Update and Interactions with AAPM </w:t>
    </w:r>
  </w:p>
  <w:p w14:paraId="5A3F6281" w14:textId="77777777" w:rsidR="00CD6291" w:rsidRDefault="00CD62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7750F"/>
    <w:multiLevelType w:val="hybridMultilevel"/>
    <w:tmpl w:val="45925D14"/>
    <w:lvl w:ilvl="0" w:tplc="04090001">
      <w:start w:val="1"/>
      <w:numFmt w:val="bullet"/>
      <w:lvlText w:val=""/>
      <w:lvlJc w:val="left"/>
      <w:pPr>
        <w:ind w:left="720" w:hanging="360"/>
      </w:pPr>
      <w:rPr>
        <w:rFonts w:ascii="Symbol" w:hAnsi="Symbol" w:hint="default"/>
        <w:color w:val="0A0A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4343C1"/>
    <w:multiLevelType w:val="hybridMultilevel"/>
    <w:tmpl w:val="14123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2A47B8"/>
    <w:multiLevelType w:val="hybridMultilevel"/>
    <w:tmpl w:val="47E0E7DC"/>
    <w:lvl w:ilvl="0" w:tplc="F490E9F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28454E"/>
    <w:multiLevelType w:val="hybridMultilevel"/>
    <w:tmpl w:val="FD58A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E84A07"/>
    <w:multiLevelType w:val="hybridMultilevel"/>
    <w:tmpl w:val="78A4CEA4"/>
    <w:lvl w:ilvl="0" w:tplc="1AEE6AA4">
      <w:numFmt w:val="bullet"/>
      <w:lvlText w:val="-"/>
      <w:lvlJc w:val="left"/>
      <w:pPr>
        <w:ind w:left="900" w:hanging="360"/>
      </w:pPr>
      <w:rPr>
        <w:rFonts w:ascii="Franklin Gothic Medium Cond" w:eastAsia="Calibri" w:hAnsi="Franklin Gothic Medium Cond" w:cstheme="minorHAnsi" w:hint="default"/>
        <w:b w:val="0"/>
        <w:color w:val="006699"/>
        <w:sz w:val="26"/>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C86"/>
    <w:rsid w:val="00107A31"/>
    <w:rsid w:val="00172A52"/>
    <w:rsid w:val="001D3AF5"/>
    <w:rsid w:val="003164D9"/>
    <w:rsid w:val="0076178F"/>
    <w:rsid w:val="00AE24F9"/>
    <w:rsid w:val="00C3035F"/>
    <w:rsid w:val="00C56211"/>
    <w:rsid w:val="00CD6291"/>
    <w:rsid w:val="00E338F1"/>
    <w:rsid w:val="00FF6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1419DC"/>
  <w15:chartTrackingRefBased/>
  <w15:docId w15:val="{9A984366-C547-5145-A6C7-3D6E44533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zh-C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E33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D6291"/>
    <w:rPr>
      <w:color w:val="0563C1"/>
      <w:u w:val="single"/>
    </w:rPr>
  </w:style>
  <w:style w:type="paragraph" w:styleId="ListParagraph">
    <w:name w:val="List Paragraph"/>
    <w:basedOn w:val="Normal"/>
    <w:uiPriority w:val="34"/>
    <w:qFormat/>
    <w:rsid w:val="00CD6291"/>
    <w:pPr>
      <w:spacing w:line="261" w:lineRule="auto"/>
      <w:ind w:left="720" w:hanging="10"/>
      <w:contextualSpacing/>
    </w:pPr>
    <w:rPr>
      <w:rFonts w:ascii="Calibri" w:eastAsia="Calibri" w:hAnsi="Calibri" w:cs="Calibri"/>
      <w:color w:val="181717"/>
      <w:sz w:val="22"/>
      <w:szCs w:val="22"/>
      <w:lang w:eastAsia="en-US"/>
    </w:rPr>
  </w:style>
  <w:style w:type="paragraph" w:styleId="NoSpacing">
    <w:name w:val="No Spacing"/>
    <w:uiPriority w:val="1"/>
    <w:qFormat/>
    <w:rsid w:val="00CD6291"/>
    <w:rPr>
      <w:rFonts w:ascii="Calibri" w:eastAsia="Calibri" w:hAnsi="Calibri"/>
      <w:sz w:val="22"/>
      <w:szCs w:val="22"/>
    </w:rPr>
  </w:style>
  <w:style w:type="paragraph" w:customStyle="1" w:styleId="Default">
    <w:name w:val="Default"/>
    <w:rsid w:val="00CD6291"/>
    <w:pPr>
      <w:autoSpaceDE w:val="0"/>
      <w:autoSpaceDN w:val="0"/>
      <w:adjustRightInd w:val="0"/>
    </w:pPr>
    <w:rPr>
      <w:rFonts w:ascii="Franklin Gothic Medium Cond" w:eastAsia="Calibri" w:hAnsi="Franklin Gothic Medium Cond" w:cs="Franklin Gothic Medium Cond"/>
      <w:color w:val="000000"/>
      <w:sz w:val="24"/>
      <w:szCs w:val="24"/>
    </w:rPr>
  </w:style>
  <w:style w:type="paragraph" w:styleId="Header">
    <w:name w:val="header"/>
    <w:basedOn w:val="Normal"/>
    <w:link w:val="HeaderChar"/>
    <w:uiPriority w:val="99"/>
    <w:rsid w:val="00CD6291"/>
    <w:pPr>
      <w:tabs>
        <w:tab w:val="center" w:pos="4680"/>
        <w:tab w:val="right" w:pos="9360"/>
      </w:tabs>
    </w:pPr>
  </w:style>
  <w:style w:type="character" w:customStyle="1" w:styleId="HeaderChar">
    <w:name w:val="Header Char"/>
    <w:basedOn w:val="DefaultParagraphFont"/>
    <w:link w:val="Header"/>
    <w:uiPriority w:val="99"/>
    <w:rsid w:val="00CD6291"/>
    <w:rPr>
      <w:sz w:val="24"/>
      <w:szCs w:val="24"/>
      <w:lang w:eastAsia="zh-CN"/>
    </w:rPr>
  </w:style>
  <w:style w:type="paragraph" w:styleId="Footer">
    <w:name w:val="footer"/>
    <w:basedOn w:val="Normal"/>
    <w:link w:val="FooterChar"/>
    <w:rsid w:val="00CD6291"/>
    <w:pPr>
      <w:tabs>
        <w:tab w:val="center" w:pos="4680"/>
        <w:tab w:val="right" w:pos="9360"/>
      </w:tabs>
    </w:pPr>
  </w:style>
  <w:style w:type="character" w:customStyle="1" w:styleId="FooterChar">
    <w:name w:val="Footer Char"/>
    <w:basedOn w:val="DefaultParagraphFont"/>
    <w:link w:val="Footer"/>
    <w:rsid w:val="00CD6291"/>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tiff"/><Relationship Id="rId34" Type="http://schemas.openxmlformats.org/officeDocument/2006/relationships/image" Target="media/image27.jpeg"/><Relationship Id="rId42" Type="http://schemas.openxmlformats.org/officeDocument/2006/relationships/image" Target="media/image34.png"/><Relationship Id="rId47"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22.jpeg"/><Relationship Id="rId11" Type="http://schemas.openxmlformats.org/officeDocument/2006/relationships/hyperlink" Target="https://www.aip.org/aip/mission-strategy"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hyperlink" Target="https://history.aip.org/society-portals/aapm/aapm.html"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5.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hyperlink" Target="https://history.aip.org/society-portals/aapm/aapm.html" TargetMode="Externa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tmp"/><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microsoft.com/office/2007/relationships/hdphoto" Target="media/hdphoto1.wdp"/><Relationship Id="rId46" Type="http://schemas.openxmlformats.org/officeDocument/2006/relationships/image" Target="media/image36.emf"/><Relationship Id="rId20" Type="http://schemas.openxmlformats.org/officeDocument/2006/relationships/image" Target="media/image13.jpe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curran/Downloads/individual%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individual (1).dot</Template>
  <TotalTime>44</TotalTime>
  <Pages>6</Pages>
  <Words>1049</Words>
  <Characters>5983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Reported by (Name):</vt:lpstr>
    </vt:vector>
  </TitlesOfParts>
  <Company>aapm</Company>
  <LinksUpToDate>false</LinksUpToDate>
  <CharactersWithSpaces>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Reported by (Name):</dc:title>
  <dc:subject/>
  <dc:creator>Bruce Curran</dc:creator>
  <cp:keywords/>
  <dc:description/>
  <cp:lastModifiedBy>Bruce Curran</cp:lastModifiedBy>
  <cp:revision>1</cp:revision>
  <dcterms:created xsi:type="dcterms:W3CDTF">2020-06-28T00:52:00Z</dcterms:created>
  <dcterms:modified xsi:type="dcterms:W3CDTF">2020-06-28T01:47:00Z</dcterms:modified>
</cp:coreProperties>
</file>